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03D30" w14:textId="77777777" w:rsidR="006F2C17" w:rsidRPr="00E61CC6" w:rsidRDefault="006F2C17" w:rsidP="003B5FEB">
      <w:pPr>
        <w:tabs>
          <w:tab w:val="left" w:pos="1584"/>
        </w:tabs>
        <w:spacing w:after="0" w:line="240" w:lineRule="auto"/>
        <w:rPr>
          <w:rFonts w:cs="Arial"/>
          <w:b/>
          <w:sz w:val="32"/>
          <w:szCs w:val="32"/>
        </w:rPr>
      </w:pPr>
      <w:r w:rsidRPr="00E61CC6">
        <w:rPr>
          <w:rFonts w:cs="Arial"/>
          <w:b/>
          <w:sz w:val="32"/>
          <w:szCs w:val="32"/>
        </w:rPr>
        <w:t>SESSION</w:t>
      </w:r>
      <w:r w:rsidR="003B5FEB" w:rsidRPr="00E61CC6">
        <w:rPr>
          <w:rFonts w:cs="Arial"/>
          <w:b/>
          <w:sz w:val="32"/>
          <w:szCs w:val="32"/>
        </w:rPr>
        <w:t xml:space="preserve">:  Spring </w:t>
      </w:r>
      <w:r w:rsidR="003B5FEB" w:rsidRPr="00E61CC6">
        <w:rPr>
          <w:rFonts w:cs="Arial"/>
          <w:b/>
          <w:sz w:val="32"/>
          <w:szCs w:val="3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3"/>
      <w:r w:rsidR="003B5FEB" w:rsidRPr="00E61CC6">
        <w:rPr>
          <w:rFonts w:cs="Arial"/>
          <w:b/>
          <w:sz w:val="32"/>
          <w:szCs w:val="32"/>
        </w:rPr>
        <w:instrText xml:space="preserve"> FORMCHECKBOX </w:instrText>
      </w:r>
      <w:r w:rsidR="00C35B44">
        <w:rPr>
          <w:rFonts w:cs="Arial"/>
          <w:b/>
          <w:sz w:val="32"/>
          <w:szCs w:val="32"/>
        </w:rPr>
      </w:r>
      <w:r w:rsidR="00C35B44">
        <w:rPr>
          <w:rFonts w:cs="Arial"/>
          <w:b/>
          <w:sz w:val="32"/>
          <w:szCs w:val="32"/>
        </w:rPr>
        <w:fldChar w:fldCharType="separate"/>
      </w:r>
      <w:r w:rsidR="003B5FEB" w:rsidRPr="00E61CC6">
        <w:rPr>
          <w:rFonts w:cs="Arial"/>
          <w:b/>
          <w:sz w:val="32"/>
          <w:szCs w:val="32"/>
        </w:rPr>
        <w:fldChar w:fldCharType="end"/>
      </w:r>
      <w:bookmarkEnd w:id="0"/>
      <w:r w:rsidR="003B5FEB" w:rsidRPr="00E61CC6">
        <w:rPr>
          <w:rFonts w:cs="Arial"/>
          <w:b/>
          <w:sz w:val="32"/>
          <w:szCs w:val="32"/>
        </w:rPr>
        <w:t xml:space="preserve">   Summer </w:t>
      </w:r>
      <w:r w:rsidR="003B5FEB" w:rsidRPr="00E61CC6">
        <w:rPr>
          <w:rFonts w:cs="Arial"/>
          <w:b/>
          <w:sz w:val="32"/>
          <w:szCs w:val="3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4"/>
      <w:r w:rsidR="003B5FEB" w:rsidRPr="00E61CC6">
        <w:rPr>
          <w:rFonts w:cs="Arial"/>
          <w:b/>
          <w:sz w:val="32"/>
          <w:szCs w:val="32"/>
        </w:rPr>
        <w:instrText xml:space="preserve"> FORMCHECKBOX </w:instrText>
      </w:r>
      <w:r w:rsidR="00C35B44">
        <w:rPr>
          <w:rFonts w:cs="Arial"/>
          <w:b/>
          <w:sz w:val="32"/>
          <w:szCs w:val="32"/>
        </w:rPr>
      </w:r>
      <w:r w:rsidR="00C35B44">
        <w:rPr>
          <w:rFonts w:cs="Arial"/>
          <w:b/>
          <w:sz w:val="32"/>
          <w:szCs w:val="32"/>
        </w:rPr>
        <w:fldChar w:fldCharType="separate"/>
      </w:r>
      <w:r w:rsidR="003B5FEB" w:rsidRPr="00E61CC6">
        <w:rPr>
          <w:rFonts w:cs="Arial"/>
          <w:b/>
          <w:sz w:val="32"/>
          <w:szCs w:val="32"/>
        </w:rPr>
        <w:fldChar w:fldCharType="end"/>
      </w:r>
      <w:bookmarkEnd w:id="1"/>
      <w:r w:rsidR="003B5FEB" w:rsidRPr="00E61CC6">
        <w:rPr>
          <w:rFonts w:cs="Arial"/>
          <w:b/>
          <w:sz w:val="32"/>
          <w:szCs w:val="32"/>
        </w:rPr>
        <w:t xml:space="preserve">   Fall </w:t>
      </w:r>
      <w:r w:rsidR="003B5FEB" w:rsidRPr="00E61CC6">
        <w:rPr>
          <w:rFonts w:cs="Arial"/>
          <w:b/>
          <w:sz w:val="32"/>
          <w:szCs w:val="3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5"/>
      <w:r w:rsidR="003B5FEB" w:rsidRPr="00E61CC6">
        <w:rPr>
          <w:rFonts w:cs="Arial"/>
          <w:b/>
          <w:sz w:val="32"/>
          <w:szCs w:val="32"/>
        </w:rPr>
        <w:instrText xml:space="preserve"> FORMCHECKBOX </w:instrText>
      </w:r>
      <w:r w:rsidR="00C35B44">
        <w:rPr>
          <w:rFonts w:cs="Arial"/>
          <w:b/>
          <w:sz w:val="32"/>
          <w:szCs w:val="32"/>
        </w:rPr>
      </w:r>
      <w:r w:rsidR="00C35B44">
        <w:rPr>
          <w:rFonts w:cs="Arial"/>
          <w:b/>
          <w:sz w:val="32"/>
          <w:szCs w:val="32"/>
        </w:rPr>
        <w:fldChar w:fldCharType="separate"/>
      </w:r>
      <w:r w:rsidR="003B5FEB" w:rsidRPr="00E61CC6">
        <w:rPr>
          <w:rFonts w:cs="Arial"/>
          <w:b/>
          <w:sz w:val="32"/>
          <w:szCs w:val="32"/>
        </w:rPr>
        <w:fldChar w:fldCharType="end"/>
      </w:r>
      <w:bookmarkEnd w:id="2"/>
    </w:p>
    <w:p w14:paraId="2CE82764" w14:textId="77777777" w:rsidR="003B5FEB" w:rsidRPr="006F2C17" w:rsidRDefault="003B5FEB" w:rsidP="006F3FFF">
      <w:pPr>
        <w:tabs>
          <w:tab w:val="left" w:pos="1584"/>
        </w:tabs>
        <w:spacing w:after="0"/>
        <w:rPr>
          <w:rFonts w:cs="Arial"/>
          <w:sz w:val="20"/>
          <w:szCs w:val="20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849"/>
        <w:gridCol w:w="6951"/>
      </w:tblGrid>
      <w:tr w:rsidR="003A5E0E" w:rsidRPr="008D6ACF" w14:paraId="52CCD61C" w14:textId="77777777" w:rsidTr="009C4A57">
        <w:tc>
          <w:tcPr>
            <w:tcW w:w="3888" w:type="dxa"/>
            <w:shd w:val="clear" w:color="auto" w:fill="auto"/>
          </w:tcPr>
          <w:p w14:paraId="613BEFB5" w14:textId="77777777" w:rsidR="003A5E0E" w:rsidRPr="00485FA6" w:rsidRDefault="00F251F2" w:rsidP="008D6ACF">
            <w:pPr>
              <w:tabs>
                <w:tab w:val="left" w:pos="1584"/>
                <w:tab w:val="left" w:pos="3024"/>
              </w:tabs>
              <w:spacing w:after="0"/>
              <w:jc w:val="right"/>
              <w:rPr>
                <w:rFonts w:cs="Arial"/>
                <w:b/>
              </w:rPr>
            </w:pPr>
            <w:proofErr w:type="gramStart"/>
            <w:r w:rsidRPr="00485FA6">
              <w:rPr>
                <w:rFonts w:cs="Arial"/>
                <w:b/>
              </w:rPr>
              <w:t>Position  #</w:t>
            </w:r>
            <w:proofErr w:type="gramEnd"/>
            <w:r w:rsidR="00485FA6">
              <w:rPr>
                <w:rFonts w:cs="Arial"/>
                <w:b/>
              </w:rPr>
              <w:t>(s)</w:t>
            </w:r>
            <w:r w:rsidRPr="00485FA6">
              <w:rPr>
                <w:rFonts w:cs="Arial"/>
                <w:b/>
              </w:rPr>
              <w:t>:</w:t>
            </w:r>
          </w:p>
        </w:tc>
        <w:tc>
          <w:tcPr>
            <w:tcW w:w="7128" w:type="dxa"/>
            <w:shd w:val="clear" w:color="auto" w:fill="auto"/>
          </w:tcPr>
          <w:p w14:paraId="5367DE6D" w14:textId="48C3C580" w:rsidR="003A5E0E" w:rsidRPr="008D6ACF" w:rsidRDefault="003A5E0E" w:rsidP="008D6ACF">
            <w:pPr>
              <w:tabs>
                <w:tab w:val="left" w:pos="1584"/>
                <w:tab w:val="left" w:pos="3024"/>
              </w:tabs>
              <w:spacing w:after="0"/>
              <w:rPr>
                <w:rFonts w:cs="Arial"/>
                <w:b/>
                <w:sz w:val="20"/>
                <w:szCs w:val="20"/>
              </w:rPr>
            </w:pP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</w: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fldChar w:fldCharType="separate"/>
            </w: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t> </w:t>
            </w: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t> </w:t>
            </w: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t> </w:t>
            </w: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t> </w:t>
            </w: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t> </w:t>
            </w: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fldChar w:fldCharType="end"/>
            </w:r>
            <w:r w:rsidR="00D90E0E">
              <w:rPr>
                <w:rStyle w:val="PlaceholderText"/>
                <w:rFonts w:cs="Arial"/>
                <w:noProof/>
                <w:color w:val="auto"/>
                <w:sz w:val="20"/>
                <w:szCs w:val="20"/>
              </w:rPr>
              <w:br/>
            </w:r>
            <w:r w:rsidR="00D90E0E" w:rsidRPr="00D90E0E">
              <w:rPr>
                <w:rStyle w:val="PlaceholderText"/>
                <w:rFonts w:cs="Arial"/>
                <w:noProof/>
                <w:color w:val="000000" w:themeColor="text1"/>
              </w:rPr>
              <w:t xml:space="preserve">If you do not know the six digit position number, </w:t>
            </w:r>
            <w:r w:rsidR="00D554F9">
              <w:rPr>
                <w:rStyle w:val="PlaceholderText"/>
                <w:rFonts w:cs="Arial"/>
                <w:noProof/>
                <w:color w:val="000000" w:themeColor="text1"/>
              </w:rPr>
              <w:t>please ask your</w:t>
            </w:r>
            <w:r w:rsidR="00D90E0E" w:rsidRPr="00D90E0E">
              <w:rPr>
                <w:rStyle w:val="PlaceholderText"/>
                <w:rFonts w:cs="Arial"/>
                <w:noProof/>
                <w:color w:val="000000" w:themeColor="text1"/>
              </w:rPr>
              <w:t xml:space="preserve"> HRS.</w:t>
            </w:r>
          </w:p>
        </w:tc>
      </w:tr>
      <w:tr w:rsidR="003A5E0E" w:rsidRPr="008D6ACF" w14:paraId="43EBB89D" w14:textId="77777777" w:rsidTr="009C4A57">
        <w:tc>
          <w:tcPr>
            <w:tcW w:w="3888" w:type="dxa"/>
            <w:shd w:val="clear" w:color="auto" w:fill="auto"/>
          </w:tcPr>
          <w:p w14:paraId="173EDA33" w14:textId="77777777" w:rsidR="003A5E0E" w:rsidRPr="00485FA6" w:rsidRDefault="00F251F2" w:rsidP="009C4A57">
            <w:pPr>
              <w:tabs>
                <w:tab w:val="left" w:pos="1584"/>
                <w:tab w:val="left" w:pos="3024"/>
              </w:tabs>
              <w:spacing w:after="0"/>
              <w:jc w:val="right"/>
              <w:rPr>
                <w:rFonts w:cs="Arial"/>
                <w:b/>
              </w:rPr>
            </w:pPr>
            <w:r w:rsidRPr="00485FA6">
              <w:rPr>
                <w:rFonts w:cs="Arial"/>
                <w:b/>
              </w:rPr>
              <w:t>Intern Title:</w:t>
            </w:r>
          </w:p>
        </w:tc>
        <w:tc>
          <w:tcPr>
            <w:tcW w:w="7128" w:type="dxa"/>
            <w:shd w:val="clear" w:color="auto" w:fill="auto"/>
          </w:tcPr>
          <w:p w14:paraId="61458AD3" w14:textId="358CAD9E" w:rsidR="003A5E0E" w:rsidRPr="00CA5F02" w:rsidRDefault="00D554F9" w:rsidP="00DD6349">
            <w:pPr>
              <w:tabs>
                <w:tab w:val="left" w:pos="1584"/>
                <w:tab w:val="left" w:pos="3024"/>
              </w:tabs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color w:val="000000" w:themeColor="text1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Examples: Intern - Unit Management or Intern - Fisheries Management"/>
                  </w:textInput>
                </w:ffData>
              </w:fldChar>
            </w:r>
            <w:bookmarkStart w:id="3" w:name="Text1"/>
            <w:r>
              <w:rPr>
                <w:rFonts w:cs="Arial"/>
                <w:color w:val="000000" w:themeColor="text1"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color w:val="000000" w:themeColor="text1"/>
                <w:sz w:val="20"/>
                <w:szCs w:val="20"/>
              </w:rPr>
            </w:r>
            <w:r>
              <w:rPr>
                <w:rFonts w:cs="Arial"/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rFonts w:cs="Arial"/>
                <w:noProof/>
                <w:color w:val="000000" w:themeColor="text1"/>
                <w:sz w:val="20"/>
                <w:szCs w:val="20"/>
              </w:rPr>
              <w:t>Examples: Intern - Unit Management or Intern - Fisheries Management</w:t>
            </w:r>
            <w:r>
              <w:rPr>
                <w:rFonts w:cs="Arial"/>
                <w:color w:val="000000" w:themeColor="text1"/>
                <w:sz w:val="20"/>
                <w:szCs w:val="20"/>
              </w:rPr>
              <w:fldChar w:fldCharType="end"/>
            </w:r>
            <w:bookmarkEnd w:id="3"/>
            <w:r w:rsidR="00DD6349" w:rsidRPr="00CA5F02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E13D33" w:rsidRPr="008D6ACF" w14:paraId="2629A193" w14:textId="77777777" w:rsidTr="009C4A57">
        <w:tc>
          <w:tcPr>
            <w:tcW w:w="3888" w:type="dxa"/>
            <w:shd w:val="clear" w:color="auto" w:fill="auto"/>
          </w:tcPr>
          <w:p w14:paraId="45163175" w14:textId="77777777" w:rsidR="00E13D33" w:rsidRPr="00485FA6" w:rsidRDefault="00E13D33" w:rsidP="008D6ACF">
            <w:pPr>
              <w:tabs>
                <w:tab w:val="left" w:pos="1584"/>
                <w:tab w:val="left" w:pos="3024"/>
              </w:tabs>
              <w:spacing w:after="0"/>
              <w:jc w:val="right"/>
              <w:rPr>
                <w:rFonts w:cs="Arial"/>
                <w:b/>
              </w:rPr>
            </w:pPr>
            <w:r w:rsidRPr="00485FA6">
              <w:rPr>
                <w:rFonts w:cs="Arial"/>
                <w:b/>
              </w:rPr>
              <w:t xml:space="preserve">Number </w:t>
            </w:r>
            <w:r w:rsidR="001B18DB">
              <w:rPr>
                <w:rFonts w:cs="Arial"/>
                <w:b/>
              </w:rPr>
              <w:t>o</w:t>
            </w:r>
            <w:r w:rsidRPr="00485FA6">
              <w:rPr>
                <w:rFonts w:cs="Arial"/>
                <w:b/>
              </w:rPr>
              <w:t>f Positions:</w:t>
            </w:r>
          </w:p>
        </w:tc>
        <w:tc>
          <w:tcPr>
            <w:tcW w:w="7128" w:type="dxa"/>
            <w:shd w:val="clear" w:color="auto" w:fill="auto"/>
          </w:tcPr>
          <w:p w14:paraId="7F7427D9" w14:textId="77777777" w:rsidR="00E13D33" w:rsidRPr="00D90E0E" w:rsidRDefault="00E13D33" w:rsidP="008D6ACF">
            <w:pPr>
              <w:tabs>
                <w:tab w:val="left" w:pos="1584"/>
                <w:tab w:val="left" w:pos="3024"/>
              </w:tabs>
              <w:spacing w:after="0"/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</w:pP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</w: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fldChar w:fldCharType="separate"/>
            </w: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t> </w:t>
            </w: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t> </w:t>
            </w: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t> </w:t>
            </w: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t> </w:t>
            </w: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t> </w:t>
            </w: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3A5E0E" w:rsidRPr="008D6ACF" w14:paraId="09F4106D" w14:textId="77777777" w:rsidTr="009C4A57">
        <w:tc>
          <w:tcPr>
            <w:tcW w:w="3888" w:type="dxa"/>
            <w:shd w:val="clear" w:color="auto" w:fill="auto"/>
          </w:tcPr>
          <w:p w14:paraId="2628540E" w14:textId="77777777" w:rsidR="003A5E0E" w:rsidRPr="00485FA6" w:rsidRDefault="00F251F2" w:rsidP="008D6ACF">
            <w:pPr>
              <w:tabs>
                <w:tab w:val="left" w:pos="1584"/>
                <w:tab w:val="left" w:pos="3024"/>
              </w:tabs>
              <w:spacing w:after="0"/>
              <w:jc w:val="right"/>
              <w:rPr>
                <w:rFonts w:cs="Arial"/>
                <w:b/>
              </w:rPr>
            </w:pPr>
            <w:r w:rsidRPr="00485FA6">
              <w:rPr>
                <w:rFonts w:cs="Arial"/>
                <w:b/>
              </w:rPr>
              <w:t>Supervisor Employee Number:</w:t>
            </w:r>
          </w:p>
        </w:tc>
        <w:tc>
          <w:tcPr>
            <w:tcW w:w="7128" w:type="dxa"/>
            <w:shd w:val="clear" w:color="auto" w:fill="auto"/>
          </w:tcPr>
          <w:p w14:paraId="742D53C8" w14:textId="77777777" w:rsidR="003A5E0E" w:rsidRPr="00D90E0E" w:rsidRDefault="003A5E0E" w:rsidP="008D6ACF">
            <w:pPr>
              <w:tabs>
                <w:tab w:val="left" w:pos="1584"/>
                <w:tab w:val="left" w:pos="3024"/>
              </w:tabs>
              <w:spacing w:after="0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</w: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fldChar w:fldCharType="separate"/>
            </w: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t> </w:t>
            </w: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t> </w:t>
            </w: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t> </w:t>
            </w: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t> </w:t>
            </w: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t> </w:t>
            </w: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3A5E0E" w:rsidRPr="008D6ACF" w14:paraId="1A079B05" w14:textId="77777777" w:rsidTr="009C4A57">
        <w:tc>
          <w:tcPr>
            <w:tcW w:w="3888" w:type="dxa"/>
            <w:shd w:val="clear" w:color="auto" w:fill="auto"/>
          </w:tcPr>
          <w:p w14:paraId="7326E74F" w14:textId="77777777" w:rsidR="003A5E0E" w:rsidRPr="00485FA6" w:rsidRDefault="00F251F2" w:rsidP="008D6ACF">
            <w:pPr>
              <w:tabs>
                <w:tab w:val="left" w:pos="1584"/>
                <w:tab w:val="left" w:pos="3024"/>
              </w:tabs>
              <w:spacing w:after="0"/>
              <w:jc w:val="right"/>
              <w:rPr>
                <w:rFonts w:cs="Arial"/>
                <w:b/>
              </w:rPr>
            </w:pPr>
            <w:r w:rsidRPr="00485FA6">
              <w:rPr>
                <w:rFonts w:cs="Arial"/>
                <w:b/>
              </w:rPr>
              <w:t>Supervisor Name:</w:t>
            </w:r>
          </w:p>
        </w:tc>
        <w:tc>
          <w:tcPr>
            <w:tcW w:w="7128" w:type="dxa"/>
            <w:shd w:val="clear" w:color="auto" w:fill="auto"/>
          </w:tcPr>
          <w:p w14:paraId="3684A701" w14:textId="77777777" w:rsidR="003A5E0E" w:rsidRPr="00D90E0E" w:rsidRDefault="003A5E0E" w:rsidP="008D6ACF">
            <w:pPr>
              <w:tabs>
                <w:tab w:val="left" w:pos="1584"/>
                <w:tab w:val="left" w:pos="3024"/>
              </w:tabs>
              <w:spacing w:after="0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</w: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fldChar w:fldCharType="separate"/>
            </w: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t> </w:t>
            </w: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t> </w:t>
            </w: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t> </w:t>
            </w: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t> </w:t>
            </w: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t> </w:t>
            </w: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3A5E0E" w:rsidRPr="008D6ACF" w14:paraId="198C87D2" w14:textId="77777777" w:rsidTr="00F251F2">
        <w:trPr>
          <w:trHeight w:val="70"/>
        </w:trPr>
        <w:tc>
          <w:tcPr>
            <w:tcW w:w="3888" w:type="dxa"/>
            <w:shd w:val="clear" w:color="auto" w:fill="auto"/>
          </w:tcPr>
          <w:p w14:paraId="30D2D780" w14:textId="77777777" w:rsidR="003A5E0E" w:rsidRPr="00485FA6" w:rsidRDefault="00F251F2" w:rsidP="008D6ACF">
            <w:pPr>
              <w:tabs>
                <w:tab w:val="left" w:pos="1584"/>
                <w:tab w:val="left" w:pos="3024"/>
              </w:tabs>
              <w:spacing w:after="0"/>
              <w:jc w:val="right"/>
              <w:rPr>
                <w:rFonts w:cs="Arial"/>
                <w:b/>
              </w:rPr>
            </w:pPr>
            <w:r w:rsidRPr="00485FA6">
              <w:rPr>
                <w:rFonts w:cs="Arial"/>
                <w:b/>
              </w:rPr>
              <w:t>Department:</w:t>
            </w:r>
          </w:p>
        </w:tc>
        <w:tc>
          <w:tcPr>
            <w:tcW w:w="7128" w:type="dxa"/>
            <w:shd w:val="clear" w:color="auto" w:fill="auto"/>
          </w:tcPr>
          <w:p w14:paraId="23A20452" w14:textId="77777777" w:rsidR="003A5E0E" w:rsidRPr="00D90E0E" w:rsidRDefault="003A5E0E" w:rsidP="008D6ACF">
            <w:pPr>
              <w:tabs>
                <w:tab w:val="left" w:pos="1584"/>
                <w:tab w:val="left" w:pos="3024"/>
              </w:tabs>
              <w:spacing w:after="0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</w: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fldChar w:fldCharType="separate"/>
            </w: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t> </w:t>
            </w: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t> </w:t>
            </w: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t> </w:t>
            </w: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t> </w:t>
            </w: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t> </w:t>
            </w: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3A5E0E" w:rsidRPr="008D6ACF" w14:paraId="7A2EDEF5" w14:textId="77777777" w:rsidTr="009C4A57">
        <w:tc>
          <w:tcPr>
            <w:tcW w:w="3888" w:type="dxa"/>
            <w:shd w:val="clear" w:color="auto" w:fill="auto"/>
          </w:tcPr>
          <w:p w14:paraId="3F434873" w14:textId="77777777" w:rsidR="003A5E0E" w:rsidRPr="00485FA6" w:rsidRDefault="00D90E0E" w:rsidP="008D6ACF">
            <w:pPr>
              <w:tabs>
                <w:tab w:val="left" w:pos="1584"/>
                <w:tab w:val="left" w:pos="3024"/>
              </w:tabs>
              <w:spacing w:after="0"/>
              <w:jc w:val="righ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City</w:t>
            </w:r>
            <w:r w:rsidR="00F251F2" w:rsidRPr="00485FA6">
              <w:rPr>
                <w:rFonts w:cs="Arial"/>
                <w:b/>
              </w:rPr>
              <w:t>:</w:t>
            </w:r>
          </w:p>
        </w:tc>
        <w:tc>
          <w:tcPr>
            <w:tcW w:w="7128" w:type="dxa"/>
            <w:shd w:val="clear" w:color="auto" w:fill="auto"/>
          </w:tcPr>
          <w:p w14:paraId="133F305B" w14:textId="77777777" w:rsidR="003A5E0E" w:rsidRPr="00D90E0E" w:rsidRDefault="003A5E0E" w:rsidP="008D6ACF">
            <w:pPr>
              <w:tabs>
                <w:tab w:val="left" w:pos="1584"/>
                <w:tab w:val="left" w:pos="3024"/>
              </w:tabs>
              <w:spacing w:after="0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</w: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fldChar w:fldCharType="separate"/>
            </w: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t> </w:t>
            </w: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t> </w:t>
            </w: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t> </w:t>
            </w: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t> </w:t>
            </w: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t> </w:t>
            </w:r>
            <w:r w:rsidRPr="00D90E0E"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485FA6" w:rsidRPr="008D6ACF" w14:paraId="064B4675" w14:textId="77777777" w:rsidTr="00BD59CF">
        <w:tc>
          <w:tcPr>
            <w:tcW w:w="3888" w:type="dxa"/>
            <w:shd w:val="clear" w:color="auto" w:fill="auto"/>
          </w:tcPr>
          <w:p w14:paraId="732C5D47" w14:textId="77777777" w:rsidR="00485FA6" w:rsidRPr="00485FA6" w:rsidRDefault="00485FA6" w:rsidP="00150A3D">
            <w:pPr>
              <w:tabs>
                <w:tab w:val="left" w:pos="1584"/>
                <w:tab w:val="left" w:pos="3024"/>
              </w:tabs>
              <w:spacing w:after="0"/>
              <w:jc w:val="right"/>
              <w:rPr>
                <w:rFonts w:cs="Arial"/>
                <w:b/>
              </w:rPr>
            </w:pPr>
            <w:r w:rsidRPr="00485FA6">
              <w:rPr>
                <w:b/>
              </w:rPr>
              <w:t>What civil service classification does this position most closely match:</w:t>
            </w:r>
          </w:p>
        </w:tc>
        <w:tc>
          <w:tcPr>
            <w:tcW w:w="7128" w:type="dxa"/>
            <w:shd w:val="clear" w:color="auto" w:fill="auto"/>
            <w:vAlign w:val="center"/>
          </w:tcPr>
          <w:p w14:paraId="08036BCD" w14:textId="77777777" w:rsidR="00D90E0E" w:rsidRPr="00D90E0E" w:rsidRDefault="000D7D4C" w:rsidP="00BD59CF">
            <w:pPr>
              <w:tabs>
                <w:tab w:val="left" w:pos="1584"/>
                <w:tab w:val="left" w:pos="3024"/>
              </w:tabs>
              <w:spacing w:after="0"/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</w:pPr>
            <w:r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xamples: Wildlife Biologist, Nurse, Family Services Specialist, Accountant, ect."/>
                    <w:maxLength w:val="100"/>
                  </w:textInput>
                </w:ffData>
              </w:fldChar>
            </w:r>
            <w:r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instrText xml:space="preserve"> FORMTEXT </w:instrText>
            </w:r>
            <w:r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</w:r>
            <w:r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t>Examples: Wildlife Biologist, Nurse, Family Services Specialist, Accountant, ect.</w:t>
            </w:r>
            <w:r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A951A5" w:rsidRPr="008D6ACF" w14:paraId="50733431" w14:textId="77777777" w:rsidTr="00BD59CF">
        <w:tc>
          <w:tcPr>
            <w:tcW w:w="3888" w:type="dxa"/>
            <w:shd w:val="clear" w:color="auto" w:fill="auto"/>
          </w:tcPr>
          <w:p w14:paraId="63F583B1" w14:textId="18FB568C" w:rsidR="00A951A5" w:rsidRPr="00485FA6" w:rsidRDefault="00A951A5" w:rsidP="00150A3D">
            <w:pPr>
              <w:tabs>
                <w:tab w:val="left" w:pos="1584"/>
                <w:tab w:val="left" w:pos="3024"/>
              </w:tabs>
              <w:spacing w:after="0"/>
              <w:jc w:val="right"/>
              <w:rPr>
                <w:b/>
              </w:rPr>
            </w:pPr>
            <w:r>
              <w:rPr>
                <w:b/>
              </w:rPr>
              <w:t>Other Requirements</w:t>
            </w:r>
            <w:r w:rsidR="00D554F9">
              <w:rPr>
                <w:b/>
              </w:rPr>
              <w:t>/screenings</w:t>
            </w:r>
            <w:r>
              <w:rPr>
                <w:b/>
              </w:rPr>
              <w:t>:</w:t>
            </w:r>
          </w:p>
        </w:tc>
        <w:tc>
          <w:tcPr>
            <w:tcW w:w="7128" w:type="dxa"/>
            <w:shd w:val="clear" w:color="auto" w:fill="auto"/>
            <w:vAlign w:val="center"/>
          </w:tcPr>
          <w:p w14:paraId="5CCA1ACE" w14:textId="228E7C27" w:rsidR="00A951A5" w:rsidRPr="00D554F9" w:rsidRDefault="00C35B44" w:rsidP="00BD59CF">
            <w:pPr>
              <w:tabs>
                <w:tab w:val="left" w:pos="1584"/>
                <w:tab w:val="left" w:pos="3024"/>
              </w:tabs>
              <w:spacing w:after="0"/>
              <w:rPr>
                <w:rStyle w:val="PlaceholderText"/>
                <w:rFonts w:cs="Arial"/>
                <w:noProof/>
                <w:color w:val="000000" w:themeColor="text1"/>
                <w:sz w:val="24"/>
                <w:szCs w:val="24"/>
              </w:rPr>
            </w:pPr>
            <w:sdt>
              <w:sdtPr>
                <w:rPr>
                  <w:rStyle w:val="PlaceholderText"/>
                  <w:rFonts w:cs="Arial"/>
                  <w:noProof/>
                  <w:color w:val="000000" w:themeColor="text1"/>
                  <w:sz w:val="24"/>
                  <w:szCs w:val="24"/>
                </w:rPr>
                <w:id w:val="-753745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PlaceholderText"/>
                </w:rPr>
              </w:sdtEndPr>
              <w:sdtContent>
                <w:r w:rsidR="00A951A5" w:rsidRPr="00D554F9">
                  <w:rPr>
                    <w:rStyle w:val="PlaceholderText"/>
                    <w:rFonts w:ascii="MS Gothic" w:eastAsia="MS Gothic" w:hAnsi="MS Gothic" w:cs="Arial" w:hint="eastAsia"/>
                    <w:noProof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A951A5" w:rsidRPr="00D554F9">
              <w:rPr>
                <w:rStyle w:val="PlaceholderText"/>
                <w:rFonts w:cs="Arial"/>
                <w:noProof/>
                <w:color w:val="000000" w:themeColor="text1"/>
                <w:sz w:val="24"/>
                <w:szCs w:val="24"/>
              </w:rPr>
              <w:t xml:space="preserve">Background     </w:t>
            </w:r>
            <w:sdt>
              <w:sdtPr>
                <w:rPr>
                  <w:rStyle w:val="PlaceholderText"/>
                  <w:rFonts w:cs="Arial"/>
                  <w:noProof/>
                  <w:color w:val="000000" w:themeColor="text1"/>
                  <w:sz w:val="24"/>
                  <w:szCs w:val="24"/>
                </w:rPr>
                <w:id w:val="2114398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PlaceholderText"/>
                </w:rPr>
              </w:sdtEndPr>
              <w:sdtContent>
                <w:r w:rsidR="00A951A5" w:rsidRPr="00D554F9">
                  <w:rPr>
                    <w:rStyle w:val="PlaceholderText"/>
                    <w:rFonts w:ascii="MS Gothic" w:eastAsia="MS Gothic" w:hAnsi="MS Gothic" w:cs="Arial" w:hint="eastAsia"/>
                    <w:noProof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A951A5" w:rsidRPr="00D554F9">
              <w:rPr>
                <w:rStyle w:val="PlaceholderText"/>
                <w:rFonts w:cs="Arial"/>
                <w:noProof/>
                <w:color w:val="000000" w:themeColor="text1"/>
                <w:sz w:val="24"/>
                <w:szCs w:val="24"/>
              </w:rPr>
              <w:t xml:space="preserve">Drug     </w:t>
            </w:r>
          </w:p>
        </w:tc>
      </w:tr>
    </w:tbl>
    <w:p w14:paraId="10DAA5B6" w14:textId="77777777" w:rsidR="0090605B" w:rsidRDefault="0090605B" w:rsidP="000341A4">
      <w:pPr>
        <w:tabs>
          <w:tab w:val="left" w:pos="1584"/>
          <w:tab w:val="left" w:pos="3024"/>
        </w:tabs>
        <w:spacing w:after="0"/>
        <w:rPr>
          <w:rFonts w:cs="Arial"/>
          <w:b/>
          <w:sz w:val="20"/>
          <w:szCs w:val="20"/>
          <w:u w:val="single"/>
        </w:rPr>
      </w:pPr>
    </w:p>
    <w:p w14:paraId="2F13FB3A" w14:textId="77777777" w:rsidR="006F3FFF" w:rsidRPr="00E10079" w:rsidRDefault="006F3FFF" w:rsidP="000341A4">
      <w:pPr>
        <w:tabs>
          <w:tab w:val="left" w:pos="1584"/>
          <w:tab w:val="left" w:pos="3024"/>
        </w:tabs>
        <w:spacing w:after="0"/>
        <w:rPr>
          <w:rFonts w:cs="Arial"/>
          <w:sz w:val="20"/>
          <w:szCs w:val="20"/>
          <w:u w:val="single"/>
        </w:rPr>
      </w:pPr>
      <w:r w:rsidRPr="00E10079">
        <w:rPr>
          <w:rFonts w:cs="Arial"/>
          <w:b/>
          <w:sz w:val="20"/>
          <w:szCs w:val="20"/>
          <w:u w:val="single"/>
        </w:rPr>
        <w:t>POSITION DESCRIPTION</w:t>
      </w:r>
      <w:proofErr w:type="gramStart"/>
      <w:r w:rsidRPr="00E10079">
        <w:rPr>
          <w:rFonts w:cs="Arial"/>
          <w:b/>
          <w:sz w:val="20"/>
          <w:szCs w:val="20"/>
          <w:u w:val="single"/>
        </w:rPr>
        <w:t>:</w:t>
      </w:r>
      <w:r w:rsidRPr="00E10079">
        <w:rPr>
          <w:rFonts w:cs="Arial"/>
          <w:b/>
          <w:sz w:val="20"/>
          <w:szCs w:val="20"/>
        </w:rPr>
        <w:t xml:space="preserve">  </w:t>
      </w:r>
      <w:r w:rsidRPr="00E10079">
        <w:rPr>
          <w:rFonts w:cs="Arial"/>
          <w:sz w:val="20"/>
          <w:szCs w:val="20"/>
        </w:rPr>
        <w:t>(</w:t>
      </w:r>
      <w:proofErr w:type="gramEnd"/>
      <w:r w:rsidRPr="00E10079">
        <w:rPr>
          <w:rFonts w:cs="Arial"/>
          <w:sz w:val="20"/>
          <w:szCs w:val="20"/>
        </w:rPr>
        <w:t>Write a paragraph listing duties the intern will be assigned, projects they may assist with, etc.).</w:t>
      </w:r>
    </w:p>
    <w:p w14:paraId="2C99BE2F" w14:textId="77777777" w:rsidR="006F3FFF" w:rsidRDefault="006F3FFF" w:rsidP="006F3FFF">
      <w:pPr>
        <w:tabs>
          <w:tab w:val="left" w:pos="4410"/>
          <w:tab w:val="right" w:pos="10800"/>
        </w:tabs>
        <w:spacing w:after="120"/>
        <w:rPr>
          <w:rStyle w:val="PlaceholderText"/>
          <w:rFonts w:cs="Arial"/>
          <w:color w:val="auto"/>
          <w:sz w:val="20"/>
          <w:szCs w:val="20"/>
        </w:rPr>
      </w:pPr>
      <w:r w:rsidRPr="00E10079">
        <w:rPr>
          <w:rStyle w:val="PlaceholderText"/>
          <w:rFonts w:cs="Arial"/>
          <w:color w:val="auto"/>
          <w:sz w:val="20"/>
          <w:szCs w:val="20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E10079">
        <w:rPr>
          <w:rStyle w:val="PlaceholderText"/>
          <w:rFonts w:cs="Arial"/>
          <w:color w:val="auto"/>
          <w:sz w:val="20"/>
          <w:szCs w:val="20"/>
        </w:rPr>
        <w:instrText xml:space="preserve"> FORMTEXT </w:instrText>
      </w:r>
      <w:r w:rsidRPr="00E10079">
        <w:rPr>
          <w:rStyle w:val="PlaceholderText"/>
          <w:rFonts w:cs="Arial"/>
          <w:color w:val="auto"/>
          <w:sz w:val="20"/>
          <w:szCs w:val="20"/>
        </w:rPr>
      </w:r>
      <w:r w:rsidRPr="00E10079">
        <w:rPr>
          <w:rStyle w:val="PlaceholderText"/>
          <w:rFonts w:cs="Arial"/>
          <w:color w:val="auto"/>
          <w:sz w:val="20"/>
          <w:szCs w:val="20"/>
        </w:rPr>
        <w:fldChar w:fldCharType="separate"/>
      </w:r>
      <w:r w:rsidRPr="00E10079">
        <w:rPr>
          <w:rStyle w:val="PlaceholderText"/>
          <w:rFonts w:cs="Arial"/>
          <w:noProof/>
          <w:color w:val="auto"/>
          <w:sz w:val="20"/>
          <w:szCs w:val="20"/>
        </w:rPr>
        <w:t> </w:t>
      </w:r>
      <w:r w:rsidRPr="00E10079">
        <w:rPr>
          <w:rStyle w:val="PlaceholderText"/>
          <w:rFonts w:cs="Arial"/>
          <w:noProof/>
          <w:color w:val="auto"/>
          <w:sz w:val="20"/>
          <w:szCs w:val="20"/>
        </w:rPr>
        <w:t> </w:t>
      </w:r>
      <w:r w:rsidRPr="00E10079">
        <w:rPr>
          <w:rStyle w:val="PlaceholderText"/>
          <w:rFonts w:cs="Arial"/>
          <w:noProof/>
          <w:color w:val="auto"/>
          <w:sz w:val="20"/>
          <w:szCs w:val="20"/>
        </w:rPr>
        <w:t> </w:t>
      </w:r>
      <w:r w:rsidRPr="00E10079">
        <w:rPr>
          <w:rStyle w:val="PlaceholderText"/>
          <w:rFonts w:cs="Arial"/>
          <w:noProof/>
          <w:color w:val="auto"/>
          <w:sz w:val="20"/>
          <w:szCs w:val="20"/>
        </w:rPr>
        <w:t> </w:t>
      </w:r>
      <w:r w:rsidRPr="00E10079">
        <w:rPr>
          <w:rStyle w:val="PlaceholderText"/>
          <w:rFonts w:cs="Arial"/>
          <w:noProof/>
          <w:color w:val="auto"/>
          <w:sz w:val="20"/>
          <w:szCs w:val="20"/>
        </w:rPr>
        <w:t> </w:t>
      </w:r>
      <w:r w:rsidRPr="00E10079">
        <w:rPr>
          <w:rStyle w:val="PlaceholderText"/>
          <w:rFonts w:cs="Arial"/>
          <w:color w:val="auto"/>
          <w:sz w:val="20"/>
          <w:szCs w:val="20"/>
        </w:rPr>
        <w:fldChar w:fldCharType="end"/>
      </w:r>
    </w:p>
    <w:p w14:paraId="2121C9F2" w14:textId="77777777" w:rsidR="00455C3B" w:rsidRPr="00E10079" w:rsidRDefault="00455C3B" w:rsidP="00455C3B">
      <w:pPr>
        <w:spacing w:after="80"/>
        <w:rPr>
          <w:rFonts w:cs="Arial"/>
          <w:b/>
          <w:sz w:val="20"/>
          <w:szCs w:val="20"/>
        </w:rPr>
      </w:pPr>
      <w:r w:rsidRPr="00E10079">
        <w:rPr>
          <w:rStyle w:val="PlaceholderText"/>
          <w:rFonts w:cs="Arial"/>
          <w:color w:val="auto"/>
          <w:sz w:val="20"/>
          <w:szCs w:val="20"/>
        </w:rPr>
        <w:t xml:space="preserve">In addition, </w:t>
      </w:r>
      <w:r w:rsidRPr="00E10079">
        <w:rPr>
          <w:rFonts w:cs="Arial"/>
          <w:sz w:val="20"/>
          <w:szCs w:val="20"/>
        </w:rPr>
        <w:t>list any specific coursework or experience applicant should have to be considered</w:t>
      </w:r>
      <w:r>
        <w:rPr>
          <w:rFonts w:cs="Arial"/>
          <w:sz w:val="20"/>
          <w:szCs w:val="20"/>
        </w:rPr>
        <w:t>.</w:t>
      </w:r>
      <w:r>
        <w:rPr>
          <w:rFonts w:cs="Arial"/>
          <w:sz w:val="20"/>
          <w:szCs w:val="20"/>
        </w:rPr>
        <w:br/>
      </w:r>
      <w:r w:rsidRPr="00FC03A7">
        <w:rPr>
          <w:rFonts w:cs="Arial"/>
          <w:b/>
          <w:bCs/>
          <w:sz w:val="20"/>
          <w:szCs w:val="20"/>
          <w:highlight w:val="yellow"/>
        </w:rPr>
        <w:t>Please write in complete sentences.</w:t>
      </w:r>
    </w:p>
    <w:p w14:paraId="284D1D96" w14:textId="77777777" w:rsidR="00455C3B" w:rsidRDefault="00455C3B" w:rsidP="0090605B">
      <w:pPr>
        <w:spacing w:after="0"/>
        <w:rPr>
          <w:rStyle w:val="PlaceholderText"/>
          <w:rFonts w:cs="Arial"/>
          <w:color w:val="auto"/>
          <w:sz w:val="20"/>
          <w:szCs w:val="20"/>
        </w:rPr>
      </w:pPr>
      <w:r w:rsidRPr="00E10079">
        <w:rPr>
          <w:rStyle w:val="PlaceholderText"/>
          <w:rFonts w:cs="Arial"/>
          <w:color w:val="auto"/>
          <w:sz w:val="20"/>
          <w:szCs w:val="20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E10079">
        <w:rPr>
          <w:rStyle w:val="PlaceholderText"/>
          <w:rFonts w:cs="Arial"/>
          <w:color w:val="auto"/>
          <w:sz w:val="20"/>
          <w:szCs w:val="20"/>
        </w:rPr>
        <w:instrText xml:space="preserve"> FORMTEXT </w:instrText>
      </w:r>
      <w:r w:rsidRPr="00E10079">
        <w:rPr>
          <w:rStyle w:val="PlaceholderText"/>
          <w:rFonts w:cs="Arial"/>
          <w:color w:val="auto"/>
          <w:sz w:val="20"/>
          <w:szCs w:val="20"/>
        </w:rPr>
      </w:r>
      <w:r w:rsidRPr="00E10079">
        <w:rPr>
          <w:rStyle w:val="PlaceholderText"/>
          <w:rFonts w:cs="Arial"/>
          <w:color w:val="auto"/>
          <w:sz w:val="20"/>
          <w:szCs w:val="20"/>
        </w:rPr>
        <w:fldChar w:fldCharType="separate"/>
      </w:r>
      <w:r w:rsidR="009A764A">
        <w:rPr>
          <w:rStyle w:val="PlaceholderText"/>
          <w:rFonts w:cs="Arial"/>
          <w:color w:val="auto"/>
          <w:sz w:val="20"/>
          <w:szCs w:val="20"/>
        </w:rPr>
        <w:t> </w:t>
      </w:r>
      <w:r w:rsidR="009A764A">
        <w:rPr>
          <w:rStyle w:val="PlaceholderText"/>
          <w:rFonts w:cs="Arial"/>
          <w:color w:val="auto"/>
          <w:sz w:val="20"/>
          <w:szCs w:val="20"/>
        </w:rPr>
        <w:t> </w:t>
      </w:r>
      <w:r w:rsidR="009A764A">
        <w:rPr>
          <w:rStyle w:val="PlaceholderText"/>
          <w:rFonts w:cs="Arial"/>
          <w:color w:val="auto"/>
          <w:sz w:val="20"/>
          <w:szCs w:val="20"/>
        </w:rPr>
        <w:t> </w:t>
      </w:r>
      <w:r w:rsidR="009A764A">
        <w:rPr>
          <w:rStyle w:val="PlaceholderText"/>
          <w:rFonts w:cs="Arial"/>
          <w:color w:val="auto"/>
          <w:sz w:val="20"/>
          <w:szCs w:val="20"/>
        </w:rPr>
        <w:t> </w:t>
      </w:r>
      <w:r w:rsidR="009A764A">
        <w:rPr>
          <w:rStyle w:val="PlaceholderText"/>
          <w:rFonts w:cs="Arial"/>
          <w:color w:val="auto"/>
          <w:sz w:val="20"/>
          <w:szCs w:val="20"/>
        </w:rPr>
        <w:t> </w:t>
      </w:r>
      <w:r w:rsidRPr="00E10079">
        <w:rPr>
          <w:rStyle w:val="PlaceholderText"/>
          <w:rFonts w:cs="Arial"/>
          <w:color w:val="auto"/>
          <w:sz w:val="20"/>
          <w:szCs w:val="20"/>
        </w:rPr>
        <w:fldChar w:fldCharType="end"/>
      </w:r>
      <w:r w:rsidRPr="00E10079">
        <w:rPr>
          <w:rStyle w:val="PlaceholderText"/>
          <w:rFonts w:cs="Arial"/>
          <w:color w:val="auto"/>
          <w:sz w:val="20"/>
          <w:szCs w:val="20"/>
        </w:rPr>
        <w:t xml:space="preserve"> </w:t>
      </w:r>
    </w:p>
    <w:p w14:paraId="3174C0B6" w14:textId="77777777" w:rsidR="0090605B" w:rsidRDefault="0090605B" w:rsidP="0090605B">
      <w:pPr>
        <w:pBdr>
          <w:bottom w:val="single" w:sz="12" w:space="1" w:color="auto"/>
        </w:pBdr>
        <w:tabs>
          <w:tab w:val="left" w:pos="1584"/>
          <w:tab w:val="left" w:pos="3024"/>
        </w:tabs>
        <w:spacing w:after="0"/>
        <w:rPr>
          <w:rFonts w:cs="Arial"/>
          <w:b/>
          <w:sz w:val="20"/>
          <w:szCs w:val="20"/>
          <w:u w:val="single"/>
        </w:rPr>
      </w:pPr>
    </w:p>
    <w:p w14:paraId="6711C8F3" w14:textId="53B8CC18" w:rsidR="0090605B" w:rsidRDefault="0090605B" w:rsidP="0090605B">
      <w:pPr>
        <w:tabs>
          <w:tab w:val="left" w:pos="1800"/>
          <w:tab w:val="right" w:pos="10800"/>
        </w:tabs>
        <w:spacing w:before="80" w:after="80" w:line="240" w:lineRule="auto"/>
        <w:rPr>
          <w:b/>
          <w:sz w:val="26"/>
          <w:szCs w:val="26"/>
        </w:rPr>
      </w:pPr>
      <w:r w:rsidRPr="007B3A1D">
        <w:rPr>
          <w:b/>
          <w:sz w:val="26"/>
          <w:szCs w:val="26"/>
        </w:rPr>
        <w:t>Th</w:t>
      </w:r>
      <w:r>
        <w:rPr>
          <w:b/>
          <w:sz w:val="26"/>
          <w:szCs w:val="26"/>
        </w:rPr>
        <w:t xml:space="preserve">is </w:t>
      </w:r>
      <w:r w:rsidRPr="007B3A1D">
        <w:rPr>
          <w:b/>
          <w:sz w:val="26"/>
          <w:szCs w:val="26"/>
        </w:rPr>
        <w:t xml:space="preserve">sentence </w:t>
      </w:r>
      <w:r>
        <w:rPr>
          <w:b/>
          <w:sz w:val="26"/>
          <w:szCs w:val="26"/>
        </w:rPr>
        <w:t>is</w:t>
      </w:r>
      <w:r w:rsidRPr="007B3A1D">
        <w:rPr>
          <w:b/>
          <w:sz w:val="26"/>
          <w:szCs w:val="26"/>
        </w:rPr>
        <w:t xml:space="preserve"> at the top of each announcement.</w:t>
      </w:r>
    </w:p>
    <w:p w14:paraId="737A8BDC" w14:textId="6799EA21" w:rsidR="00FC3AB7" w:rsidRPr="007B3A1D" w:rsidRDefault="00FC3AB7" w:rsidP="00FC3AB7">
      <w:pPr>
        <w:spacing w:after="0" w:line="240" w:lineRule="auto"/>
        <w:rPr>
          <w:b/>
          <w:sz w:val="26"/>
          <w:szCs w:val="26"/>
        </w:rPr>
      </w:pPr>
      <w:r>
        <w:rPr>
          <w:sz w:val="24"/>
          <w:szCs w:val="24"/>
        </w:rPr>
        <w:t>*APPLICANT MUST BE A CURRENT PART</w:t>
      </w:r>
      <w:r w:rsidR="00D554F9">
        <w:rPr>
          <w:sz w:val="24"/>
          <w:szCs w:val="24"/>
        </w:rPr>
        <w:t>-</w:t>
      </w:r>
      <w:r>
        <w:rPr>
          <w:sz w:val="24"/>
          <w:szCs w:val="24"/>
        </w:rPr>
        <w:t>TIME OR FULL-TIME STUDENT (MINIMUM OF 6 CREDIT HOURS) IN UPCOMING SEMESTER OR IN THE IMMEDIATELY PRECEDING SEMESTER.</w:t>
      </w:r>
    </w:p>
    <w:p w14:paraId="30571361" w14:textId="2B444A8E" w:rsidR="0090605B" w:rsidRPr="00FC3AB7" w:rsidRDefault="0090605B" w:rsidP="0090605B">
      <w:pPr>
        <w:pBdr>
          <w:bottom w:val="single" w:sz="12" w:space="1" w:color="auto"/>
        </w:pBdr>
        <w:tabs>
          <w:tab w:val="left" w:pos="1800"/>
          <w:tab w:val="right" w:pos="10800"/>
        </w:tabs>
        <w:spacing w:after="0" w:line="240" w:lineRule="auto"/>
        <w:rPr>
          <w:rStyle w:val="PlaceholderText"/>
          <w:rFonts w:cs="Arial"/>
          <w:color w:val="auto"/>
          <w:sz w:val="4"/>
          <w:szCs w:val="4"/>
        </w:rPr>
      </w:pPr>
    </w:p>
    <w:p w14:paraId="5867A398" w14:textId="77777777" w:rsidR="00FC3AB7" w:rsidRPr="00FC3AB7" w:rsidRDefault="00FC3AB7" w:rsidP="00FC3AB7">
      <w:pPr>
        <w:spacing w:after="0" w:line="240" w:lineRule="auto"/>
      </w:pPr>
      <w:r w:rsidRPr="00FC3AB7">
        <w:rPr>
          <w:b/>
          <w:bCs/>
          <w:u w:val="single"/>
        </w:rPr>
        <w:br/>
        <w:t>QUALIFICATIONS:</w:t>
      </w:r>
      <w:r w:rsidRPr="00FC3AB7">
        <w:rPr>
          <w:b/>
          <w:bCs/>
        </w:rPr>
        <w:t xml:space="preserve">   </w:t>
      </w:r>
      <w:r w:rsidRPr="00FC3AB7">
        <w:rPr>
          <w:highlight w:val="yellow"/>
        </w:rPr>
        <w:t>Note to Hiring Managers - Student status does not affect pay.</w:t>
      </w:r>
    </w:p>
    <w:p w14:paraId="54AF179E" w14:textId="24B36BF0" w:rsidR="00FC3AB7" w:rsidRDefault="00FC3AB7" w:rsidP="00FC3AB7">
      <w:pPr>
        <w:spacing w:before="120" w:after="0" w:line="240" w:lineRule="auto"/>
      </w:pPr>
      <w:r w:rsidRPr="00FC3AB7">
        <w:t xml:space="preserve">Applicant must be </w:t>
      </w:r>
      <w:proofErr w:type="gramStart"/>
      <w:r w:rsidRPr="00FC3AB7">
        <w:t>a</w:t>
      </w:r>
      <w:proofErr w:type="gramEnd"/>
      <w:r w:rsidRPr="00FC3AB7">
        <w:t xml:space="preserve"> enrolled as a part</w:t>
      </w:r>
      <w:r w:rsidR="00D554F9">
        <w:t>-</w:t>
      </w:r>
      <w:r w:rsidRPr="00FC3AB7">
        <w:t>time/full-time student at a college, university, or technical institute at the time they apply. By the start of the internship, the student should have completed one year (nine months) of their chosen program. </w:t>
      </w:r>
    </w:p>
    <w:p w14:paraId="2C5371FB" w14:textId="77777777" w:rsidR="00FC3AB7" w:rsidRPr="00FC3AB7" w:rsidRDefault="00FC3AB7" w:rsidP="00FC3AB7">
      <w:pPr>
        <w:spacing w:before="120" w:after="0" w:line="240" w:lineRule="auto"/>
        <w:rPr>
          <w:sz w:val="16"/>
          <w:szCs w:val="16"/>
        </w:rPr>
      </w:pPr>
    </w:p>
    <w:p w14:paraId="0950EE36" w14:textId="1848665B" w:rsidR="00D90E0E" w:rsidRPr="00FC3AB7" w:rsidRDefault="00FC3AB7" w:rsidP="00FC3AB7">
      <w:pPr>
        <w:spacing w:after="0" w:line="240" w:lineRule="auto"/>
        <w:rPr>
          <w:rStyle w:val="PlaceholderText"/>
          <w:color w:val="auto"/>
        </w:rPr>
      </w:pPr>
      <w:r w:rsidRPr="00FC3AB7">
        <w:t xml:space="preserve">All students are encouraged to apply, but preference may be given to applicants with a standing of junior/senior, South Dakota residents, and students of South Dakota institutions. </w:t>
      </w:r>
    </w:p>
    <w:p w14:paraId="00CF54BA" w14:textId="77777777" w:rsidR="00D90E0E" w:rsidRPr="00D90E0E" w:rsidRDefault="00D90E0E" w:rsidP="00D90E0E">
      <w:pPr>
        <w:rPr>
          <w:rFonts w:cs="Arial"/>
          <w:sz w:val="20"/>
          <w:szCs w:val="20"/>
        </w:rPr>
      </w:pPr>
    </w:p>
    <w:p w14:paraId="2CF22582" w14:textId="77777777" w:rsidR="00D90E0E" w:rsidRPr="00D90E0E" w:rsidRDefault="00D90E0E" w:rsidP="00D90E0E">
      <w:pPr>
        <w:rPr>
          <w:rFonts w:cs="Arial"/>
          <w:sz w:val="20"/>
          <w:szCs w:val="20"/>
        </w:rPr>
      </w:pPr>
    </w:p>
    <w:p w14:paraId="6095C012" w14:textId="77777777" w:rsidR="00D90E0E" w:rsidRPr="00D90E0E" w:rsidRDefault="00D90E0E" w:rsidP="00D90E0E">
      <w:pPr>
        <w:rPr>
          <w:rFonts w:cs="Arial"/>
          <w:sz w:val="20"/>
          <w:szCs w:val="20"/>
        </w:rPr>
      </w:pPr>
    </w:p>
    <w:p w14:paraId="6BF661B1" w14:textId="77777777" w:rsidR="00D90E0E" w:rsidRPr="00D90E0E" w:rsidRDefault="00D90E0E" w:rsidP="00D90E0E">
      <w:pPr>
        <w:rPr>
          <w:rFonts w:cs="Arial"/>
          <w:sz w:val="20"/>
          <w:szCs w:val="20"/>
        </w:rPr>
      </w:pPr>
    </w:p>
    <w:p w14:paraId="660EC214" w14:textId="77777777" w:rsidR="00152446" w:rsidRDefault="00152446" w:rsidP="00D90E0E">
      <w:pPr>
        <w:rPr>
          <w:rFonts w:cs="Arial"/>
          <w:sz w:val="20"/>
          <w:szCs w:val="20"/>
        </w:rPr>
      </w:pPr>
    </w:p>
    <w:p w14:paraId="5F385FFE" w14:textId="6661A898" w:rsidR="009A764A" w:rsidRDefault="009A764A" w:rsidP="009A764A">
      <w:pPr>
        <w:rPr>
          <w:rFonts w:cs="Arial"/>
          <w:sz w:val="20"/>
          <w:szCs w:val="20"/>
        </w:rPr>
      </w:pPr>
    </w:p>
    <w:p w14:paraId="4B8DBD10" w14:textId="179AF398" w:rsidR="00D554F9" w:rsidRPr="00D554F9" w:rsidRDefault="00D554F9" w:rsidP="00D554F9">
      <w:pPr>
        <w:rPr>
          <w:rFonts w:cs="Arial"/>
          <w:sz w:val="20"/>
          <w:szCs w:val="20"/>
        </w:rPr>
      </w:pPr>
    </w:p>
    <w:p w14:paraId="2E7FCD76" w14:textId="77F9E707" w:rsidR="00D554F9" w:rsidRPr="00D554F9" w:rsidRDefault="00D554F9" w:rsidP="00D554F9">
      <w:pPr>
        <w:rPr>
          <w:rFonts w:cs="Arial"/>
          <w:sz w:val="20"/>
          <w:szCs w:val="20"/>
        </w:rPr>
      </w:pPr>
    </w:p>
    <w:p w14:paraId="4920FC77" w14:textId="11824410" w:rsidR="00D554F9" w:rsidRPr="00D554F9" w:rsidRDefault="00D554F9" w:rsidP="00D554F9">
      <w:pPr>
        <w:tabs>
          <w:tab w:val="left" w:pos="10110"/>
        </w:tabs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sectPr w:rsidR="00D554F9" w:rsidRPr="00D554F9" w:rsidSect="00F93641">
      <w:headerReference w:type="default" r:id="rId8"/>
      <w:pgSz w:w="12240" w:h="15840" w:code="1"/>
      <w:pgMar w:top="720" w:right="720" w:bottom="432" w:left="720" w:header="576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97ACE8" w14:textId="77777777" w:rsidR="00C165FE" w:rsidRDefault="00C165FE" w:rsidP="00846772">
      <w:pPr>
        <w:spacing w:after="0" w:line="240" w:lineRule="auto"/>
      </w:pPr>
      <w:r>
        <w:separator/>
      </w:r>
    </w:p>
  </w:endnote>
  <w:endnote w:type="continuationSeparator" w:id="0">
    <w:p w14:paraId="5A424222" w14:textId="77777777" w:rsidR="00C165FE" w:rsidRDefault="00C165FE" w:rsidP="00846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BC0731-D119-4564-ADB0-3B589235A290}"/>
    <w:embedBold r:id="rId2" w:fontKey="{A582A1F1-B6D1-4972-9577-3EBD172633E6}"/>
    <w:embedBoldItalic r:id="rId3" w:fontKey="{F303F7AF-F97B-45BA-8567-FACFE73FD7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A206372-4D75-4234-9322-C27D835F45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A19FBC62-D11D-41A1-9BA9-919ADA49FF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B272884-97CC-44C8-8719-3CA7D28C3F3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76E3D" w14:textId="77777777" w:rsidR="00C165FE" w:rsidRDefault="00C165FE" w:rsidP="00846772">
      <w:pPr>
        <w:spacing w:after="0" w:line="240" w:lineRule="auto"/>
      </w:pPr>
      <w:r>
        <w:separator/>
      </w:r>
    </w:p>
  </w:footnote>
  <w:footnote w:type="continuationSeparator" w:id="0">
    <w:p w14:paraId="2DBAD601" w14:textId="77777777" w:rsidR="00C165FE" w:rsidRDefault="00C165FE" w:rsidP="008467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97DB4" w14:textId="3EE15AB5" w:rsidR="006F3FFF" w:rsidRPr="00656B0C" w:rsidRDefault="006F3FFF" w:rsidP="00D554F9">
    <w:pPr>
      <w:pStyle w:val="Header"/>
      <w:jc w:val="right"/>
      <w:rPr>
        <w:rFonts w:asciiTheme="minorHAnsi" w:hAnsiTheme="minorHAnsi" w:cs="Arial"/>
        <w:b/>
        <w:caps/>
        <w:sz w:val="28"/>
        <w:szCs w:val="28"/>
      </w:rPr>
    </w:pPr>
    <w:r w:rsidRPr="00656B0C">
      <w:rPr>
        <w:rFonts w:asciiTheme="minorHAnsi" w:hAnsiTheme="minorHAnsi" w:cs="Calibri"/>
        <w:b/>
        <w:caps/>
        <w:sz w:val="28"/>
        <w:szCs w:val="28"/>
      </w:rPr>
      <w:t>INTERN</w:t>
    </w:r>
    <w:r w:rsidR="00D554F9">
      <w:rPr>
        <w:rFonts w:asciiTheme="minorHAnsi" w:hAnsiTheme="minorHAnsi" w:cs="Calibri"/>
        <w:b/>
        <w:caps/>
        <w:sz w:val="28"/>
        <w:szCs w:val="28"/>
      </w:rPr>
      <w:t xml:space="preserve">: </w:t>
    </w:r>
    <w:r w:rsidR="006558E0" w:rsidRPr="00656B0C">
      <w:rPr>
        <w:rFonts w:asciiTheme="minorHAnsi" w:hAnsiTheme="minorHAnsi" w:cs="Calibri"/>
        <w:b/>
        <w:sz w:val="28"/>
        <w:szCs w:val="28"/>
      </w:rPr>
      <w:t>REQUISITION REQUEST</w:t>
    </w:r>
    <w:r w:rsidR="00D554F9">
      <w:rPr>
        <w:rFonts w:asciiTheme="minorHAnsi" w:hAnsiTheme="minorHAnsi" w:cs="Calibri"/>
        <w:b/>
        <w:sz w:val="28"/>
        <w:szCs w:val="28"/>
      </w:rPr>
      <w:t xml:space="preserve">                             Rev 10/2023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E1201C"/>
    <w:multiLevelType w:val="hybridMultilevel"/>
    <w:tmpl w:val="F89AD4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79043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ocumentProtection w:edit="forms" w:enforcement="1"/>
  <w:defaultTabStop w:val="144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F56"/>
    <w:rsid w:val="0000324C"/>
    <w:rsid w:val="000164DD"/>
    <w:rsid w:val="00022491"/>
    <w:rsid w:val="000341A4"/>
    <w:rsid w:val="00081F0A"/>
    <w:rsid w:val="000A3CB9"/>
    <w:rsid w:val="000B28D5"/>
    <w:rsid w:val="000D7D4C"/>
    <w:rsid w:val="000E6349"/>
    <w:rsid w:val="000F11F9"/>
    <w:rsid w:val="001006F1"/>
    <w:rsid w:val="0011004F"/>
    <w:rsid w:val="00113B0B"/>
    <w:rsid w:val="0015152D"/>
    <w:rsid w:val="00152446"/>
    <w:rsid w:val="0015492B"/>
    <w:rsid w:val="00163864"/>
    <w:rsid w:val="0017101D"/>
    <w:rsid w:val="00176545"/>
    <w:rsid w:val="00181A08"/>
    <w:rsid w:val="00185F22"/>
    <w:rsid w:val="001B18DB"/>
    <w:rsid w:val="001B3BF7"/>
    <w:rsid w:val="001C41D3"/>
    <w:rsid w:val="0020174C"/>
    <w:rsid w:val="0020425F"/>
    <w:rsid w:val="00215C1A"/>
    <w:rsid w:val="0022056C"/>
    <w:rsid w:val="00223C44"/>
    <w:rsid w:val="00230D3A"/>
    <w:rsid w:val="00260FD2"/>
    <w:rsid w:val="00277540"/>
    <w:rsid w:val="002B14DC"/>
    <w:rsid w:val="002F575D"/>
    <w:rsid w:val="00315AA7"/>
    <w:rsid w:val="00341DA2"/>
    <w:rsid w:val="00366305"/>
    <w:rsid w:val="00367A2E"/>
    <w:rsid w:val="003742BB"/>
    <w:rsid w:val="00382CF6"/>
    <w:rsid w:val="003966B2"/>
    <w:rsid w:val="003A5E0E"/>
    <w:rsid w:val="003B2B73"/>
    <w:rsid w:val="003B5C71"/>
    <w:rsid w:val="003B5FEB"/>
    <w:rsid w:val="003C4F56"/>
    <w:rsid w:val="003D1259"/>
    <w:rsid w:val="004210B8"/>
    <w:rsid w:val="00436C4C"/>
    <w:rsid w:val="004520FA"/>
    <w:rsid w:val="00455C3B"/>
    <w:rsid w:val="00460FB4"/>
    <w:rsid w:val="00463AD7"/>
    <w:rsid w:val="00485FA6"/>
    <w:rsid w:val="00491323"/>
    <w:rsid w:val="004F3CE8"/>
    <w:rsid w:val="00502056"/>
    <w:rsid w:val="00510059"/>
    <w:rsid w:val="00510215"/>
    <w:rsid w:val="00511703"/>
    <w:rsid w:val="005207B2"/>
    <w:rsid w:val="00527895"/>
    <w:rsid w:val="0054427D"/>
    <w:rsid w:val="00555676"/>
    <w:rsid w:val="00562D0E"/>
    <w:rsid w:val="0058283F"/>
    <w:rsid w:val="005913C2"/>
    <w:rsid w:val="005A2CC0"/>
    <w:rsid w:val="005A788A"/>
    <w:rsid w:val="005B0273"/>
    <w:rsid w:val="005B5A02"/>
    <w:rsid w:val="005B7561"/>
    <w:rsid w:val="005C578C"/>
    <w:rsid w:val="005C6941"/>
    <w:rsid w:val="005C7F5A"/>
    <w:rsid w:val="006023BF"/>
    <w:rsid w:val="006242B2"/>
    <w:rsid w:val="00626795"/>
    <w:rsid w:val="00647312"/>
    <w:rsid w:val="006558E0"/>
    <w:rsid w:val="00656B0C"/>
    <w:rsid w:val="006769F1"/>
    <w:rsid w:val="00677E2D"/>
    <w:rsid w:val="0068041C"/>
    <w:rsid w:val="00685EA3"/>
    <w:rsid w:val="006A2045"/>
    <w:rsid w:val="006B26FD"/>
    <w:rsid w:val="006C4753"/>
    <w:rsid w:val="006D1518"/>
    <w:rsid w:val="006D1CC6"/>
    <w:rsid w:val="006E5E66"/>
    <w:rsid w:val="006F2C17"/>
    <w:rsid w:val="006F3FFF"/>
    <w:rsid w:val="007010C4"/>
    <w:rsid w:val="00710E6A"/>
    <w:rsid w:val="00731749"/>
    <w:rsid w:val="00756079"/>
    <w:rsid w:val="00761A92"/>
    <w:rsid w:val="00771883"/>
    <w:rsid w:val="00783515"/>
    <w:rsid w:val="007B3A1D"/>
    <w:rsid w:val="007B466A"/>
    <w:rsid w:val="008020B8"/>
    <w:rsid w:val="00806ED2"/>
    <w:rsid w:val="00832ED9"/>
    <w:rsid w:val="00846772"/>
    <w:rsid w:val="00850B08"/>
    <w:rsid w:val="008B053D"/>
    <w:rsid w:val="008B7D83"/>
    <w:rsid w:val="008C14E8"/>
    <w:rsid w:val="008C3081"/>
    <w:rsid w:val="008C7170"/>
    <w:rsid w:val="008D6ACF"/>
    <w:rsid w:val="008E4EC9"/>
    <w:rsid w:val="008F5519"/>
    <w:rsid w:val="00904DAD"/>
    <w:rsid w:val="0090605B"/>
    <w:rsid w:val="009072D8"/>
    <w:rsid w:val="00913200"/>
    <w:rsid w:val="009170BB"/>
    <w:rsid w:val="009227E9"/>
    <w:rsid w:val="0092500A"/>
    <w:rsid w:val="00940C96"/>
    <w:rsid w:val="009420A3"/>
    <w:rsid w:val="00954ED0"/>
    <w:rsid w:val="00981899"/>
    <w:rsid w:val="00984D0E"/>
    <w:rsid w:val="009A764A"/>
    <w:rsid w:val="009B6773"/>
    <w:rsid w:val="009B6D3B"/>
    <w:rsid w:val="009B7787"/>
    <w:rsid w:val="009C4A57"/>
    <w:rsid w:val="009E23E5"/>
    <w:rsid w:val="009E3150"/>
    <w:rsid w:val="009F0546"/>
    <w:rsid w:val="009F06DC"/>
    <w:rsid w:val="00A212AE"/>
    <w:rsid w:val="00A22606"/>
    <w:rsid w:val="00A4667B"/>
    <w:rsid w:val="00A607DB"/>
    <w:rsid w:val="00A85108"/>
    <w:rsid w:val="00A93543"/>
    <w:rsid w:val="00A951A5"/>
    <w:rsid w:val="00A95814"/>
    <w:rsid w:val="00AE290C"/>
    <w:rsid w:val="00B1209C"/>
    <w:rsid w:val="00B34837"/>
    <w:rsid w:val="00B35680"/>
    <w:rsid w:val="00B35D96"/>
    <w:rsid w:val="00B57B14"/>
    <w:rsid w:val="00B83FDE"/>
    <w:rsid w:val="00B96A96"/>
    <w:rsid w:val="00B9704C"/>
    <w:rsid w:val="00BA3CB4"/>
    <w:rsid w:val="00BB45FB"/>
    <w:rsid w:val="00BD59CF"/>
    <w:rsid w:val="00BD7C52"/>
    <w:rsid w:val="00BE3A4D"/>
    <w:rsid w:val="00BE74BA"/>
    <w:rsid w:val="00BF0C06"/>
    <w:rsid w:val="00C05DD5"/>
    <w:rsid w:val="00C1212F"/>
    <w:rsid w:val="00C144E6"/>
    <w:rsid w:val="00C15727"/>
    <w:rsid w:val="00C165FE"/>
    <w:rsid w:val="00C1781C"/>
    <w:rsid w:val="00C219DE"/>
    <w:rsid w:val="00C257D7"/>
    <w:rsid w:val="00C31748"/>
    <w:rsid w:val="00C35B44"/>
    <w:rsid w:val="00C37DBC"/>
    <w:rsid w:val="00C62B9A"/>
    <w:rsid w:val="00C73189"/>
    <w:rsid w:val="00C91EF5"/>
    <w:rsid w:val="00C93F94"/>
    <w:rsid w:val="00CA5F02"/>
    <w:rsid w:val="00CB5908"/>
    <w:rsid w:val="00CC4AF1"/>
    <w:rsid w:val="00CC578A"/>
    <w:rsid w:val="00CD58C8"/>
    <w:rsid w:val="00CD656A"/>
    <w:rsid w:val="00CD7144"/>
    <w:rsid w:val="00CE5813"/>
    <w:rsid w:val="00CF3ABD"/>
    <w:rsid w:val="00D263BF"/>
    <w:rsid w:val="00D333FE"/>
    <w:rsid w:val="00D4275D"/>
    <w:rsid w:val="00D554F9"/>
    <w:rsid w:val="00D6146D"/>
    <w:rsid w:val="00D81003"/>
    <w:rsid w:val="00D851E3"/>
    <w:rsid w:val="00D90E0E"/>
    <w:rsid w:val="00D9198C"/>
    <w:rsid w:val="00D92184"/>
    <w:rsid w:val="00D96143"/>
    <w:rsid w:val="00D9656D"/>
    <w:rsid w:val="00DA066E"/>
    <w:rsid w:val="00DA3EE3"/>
    <w:rsid w:val="00DA791F"/>
    <w:rsid w:val="00DD5D8C"/>
    <w:rsid w:val="00DD6349"/>
    <w:rsid w:val="00DE4776"/>
    <w:rsid w:val="00DF6063"/>
    <w:rsid w:val="00E0139C"/>
    <w:rsid w:val="00E0600E"/>
    <w:rsid w:val="00E10079"/>
    <w:rsid w:val="00E12617"/>
    <w:rsid w:val="00E13D33"/>
    <w:rsid w:val="00E14FD9"/>
    <w:rsid w:val="00E26A9A"/>
    <w:rsid w:val="00E42837"/>
    <w:rsid w:val="00E44605"/>
    <w:rsid w:val="00E6105A"/>
    <w:rsid w:val="00E61CC6"/>
    <w:rsid w:val="00E64A82"/>
    <w:rsid w:val="00E9570B"/>
    <w:rsid w:val="00EA02DC"/>
    <w:rsid w:val="00EB48C8"/>
    <w:rsid w:val="00EB67B9"/>
    <w:rsid w:val="00EC7CB7"/>
    <w:rsid w:val="00ED015E"/>
    <w:rsid w:val="00EF30A1"/>
    <w:rsid w:val="00F0622A"/>
    <w:rsid w:val="00F251F2"/>
    <w:rsid w:val="00F27627"/>
    <w:rsid w:val="00F629B9"/>
    <w:rsid w:val="00F829AC"/>
    <w:rsid w:val="00F86422"/>
    <w:rsid w:val="00F91683"/>
    <w:rsid w:val="00F93641"/>
    <w:rsid w:val="00F94160"/>
    <w:rsid w:val="00FA41EB"/>
    <w:rsid w:val="00FB70C4"/>
    <w:rsid w:val="00FC03A7"/>
    <w:rsid w:val="00FC307E"/>
    <w:rsid w:val="00FC3873"/>
    <w:rsid w:val="00FC3AB7"/>
    <w:rsid w:val="00FD665B"/>
    <w:rsid w:val="00FD6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B130C99"/>
  <w15:docId w15:val="{22E72E4E-93D2-4BD4-980F-E2FA5C2E8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15492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4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5492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467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6772"/>
  </w:style>
  <w:style w:type="paragraph" w:styleId="Footer">
    <w:name w:val="footer"/>
    <w:basedOn w:val="Normal"/>
    <w:link w:val="FooterChar"/>
    <w:uiPriority w:val="99"/>
    <w:unhideWhenUsed/>
    <w:rsid w:val="008467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6772"/>
  </w:style>
  <w:style w:type="paragraph" w:styleId="ListParagraph">
    <w:name w:val="List Paragraph"/>
    <w:basedOn w:val="Normal"/>
    <w:uiPriority w:val="34"/>
    <w:qFormat/>
    <w:rsid w:val="00731749"/>
    <w:pPr>
      <w:ind w:left="720"/>
      <w:contextualSpacing/>
    </w:pPr>
  </w:style>
  <w:style w:type="table" w:styleId="TableGrid">
    <w:name w:val="Table Grid"/>
    <w:basedOn w:val="TableNormal"/>
    <w:uiPriority w:val="59"/>
    <w:rsid w:val="003A5E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41A4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  <w:lang w:eastAsia="ja-JP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41A4"/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1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pr13169\Desktop\Updated%20-%20REQUISITION%20Request%20Vers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C8AB6F-2C3A-476F-B6C3-6F99010BC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Updated - REQUISITION Request Version.dotx</Template>
  <TotalTime>24</TotalTime>
  <Pages>1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South Dakota</Company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Hildebrandt, Eric</dc:creator>
  <cp:lastModifiedBy>Edwards, Rachel</cp:lastModifiedBy>
  <cp:revision>5</cp:revision>
  <cp:lastPrinted>2015-06-04T15:09:00Z</cp:lastPrinted>
  <dcterms:created xsi:type="dcterms:W3CDTF">2021-03-23T21:47:00Z</dcterms:created>
  <dcterms:modified xsi:type="dcterms:W3CDTF">2023-10-13T20:58:00Z</dcterms:modified>
</cp:coreProperties>
</file>