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5958" w14:textId="77777777" w:rsidR="008F5519" w:rsidRPr="00215C1A" w:rsidRDefault="008F5519" w:rsidP="0020174C">
      <w:pPr>
        <w:tabs>
          <w:tab w:val="left" w:pos="5580"/>
        </w:tabs>
        <w:spacing w:before="40" w:after="4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JOB TITLE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(Working </w:t>
      </w:r>
      <w:r w:rsidR="00721808">
        <w:rPr>
          <w:rFonts w:cs="Calibri"/>
          <w:sz w:val="20"/>
          <w:szCs w:val="20"/>
        </w:rPr>
        <w:t>t</w:t>
      </w:r>
      <w:r w:rsidR="00721808" w:rsidRPr="00721808">
        <w:rPr>
          <w:rFonts w:cs="Calibri"/>
          <w:sz w:val="20"/>
          <w:szCs w:val="20"/>
        </w:rPr>
        <w:t>itle may be used)</w:t>
      </w:r>
      <w:r w:rsidRPr="00721808">
        <w:rPr>
          <w:rFonts w:cs="Calibri"/>
          <w:sz w:val="20"/>
          <w:szCs w:val="20"/>
        </w:rPr>
        <w:t>:</w:t>
      </w:r>
      <w:r w:rsidRPr="00215C1A">
        <w:rPr>
          <w:rFonts w:cs="Calibri"/>
          <w:b/>
          <w:sz w:val="20"/>
          <w:szCs w:val="20"/>
        </w:rPr>
        <w:t xml:space="preserve">  </w:t>
      </w:r>
      <w:bookmarkStart w:id="0" w:name="Text1"/>
      <w:r w:rsidR="00D851E3" w:rsidRPr="00C37DBC">
        <w:rPr>
          <w:rFonts w:cs="Calibr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51E3" w:rsidRPr="00C37DBC">
        <w:rPr>
          <w:rFonts w:cs="Calibri"/>
          <w:sz w:val="20"/>
          <w:szCs w:val="20"/>
          <w:u w:val="single"/>
        </w:rPr>
        <w:instrText xml:space="preserve"> FORMTEXT </w:instrText>
      </w:r>
      <w:r w:rsidR="00D851E3" w:rsidRPr="00C37DBC">
        <w:rPr>
          <w:rFonts w:cs="Calibri"/>
          <w:sz w:val="20"/>
          <w:szCs w:val="20"/>
          <w:u w:val="single"/>
        </w:rPr>
      </w:r>
      <w:r w:rsidR="00D851E3" w:rsidRPr="00C37DBC">
        <w:rPr>
          <w:rFonts w:cs="Calibri"/>
          <w:sz w:val="20"/>
          <w:szCs w:val="20"/>
          <w:u w:val="single"/>
        </w:rPr>
        <w:fldChar w:fldCharType="separate"/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D851E3" w:rsidRPr="00C37DBC">
        <w:rPr>
          <w:rFonts w:cs="Calibri"/>
          <w:sz w:val="20"/>
          <w:szCs w:val="20"/>
          <w:u w:val="single"/>
        </w:rPr>
        <w:fldChar w:fldCharType="end"/>
      </w:r>
      <w:bookmarkEnd w:id="0"/>
    </w:p>
    <w:p w14:paraId="6E3A9FFD" w14:textId="206323DB" w:rsidR="00956BFC" w:rsidRDefault="003766B0" w:rsidP="00AF3B38">
      <w:pPr>
        <w:tabs>
          <w:tab w:val="left" w:pos="3960"/>
        </w:tabs>
        <w:spacing w:before="40" w:after="40" w:line="240" w:lineRule="auto"/>
        <w:rPr>
          <w:rFonts w:eastAsia="MS Gothic" w:cs="Calibri"/>
          <w:sz w:val="20"/>
          <w:szCs w:val="20"/>
        </w:rPr>
      </w:pPr>
      <w:r w:rsidRPr="006C010E">
        <w:rPr>
          <w:rFonts w:cs="Calibri"/>
          <w:b/>
          <w:sz w:val="20"/>
          <w:szCs w:val="20"/>
        </w:rPr>
        <w:t xml:space="preserve">Civil </w:t>
      </w:r>
      <w:r w:rsidR="009F0546" w:rsidRPr="00215C1A">
        <w:rPr>
          <w:rFonts w:cs="Calibri"/>
          <w:b/>
          <w:sz w:val="20"/>
          <w:szCs w:val="20"/>
        </w:rPr>
        <w:t>Service:</w:t>
      </w:r>
      <w:r w:rsidR="009F0546" w:rsidRPr="00215C1A">
        <w:rPr>
          <w:rFonts w:cs="Calibri"/>
          <w:sz w:val="20"/>
          <w:szCs w:val="20"/>
        </w:rPr>
        <w:t xml:space="preserve"> </w:t>
      </w:r>
      <w:bookmarkStart w:id="1" w:name="Check1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FORMCHECKBOX </w:instrText>
      </w:r>
      <w:r w:rsidR="00083BFB">
        <w:rPr>
          <w:rFonts w:ascii="MS Gothic" w:eastAsia="MS Gothic" w:hAnsi="MS Gothic" w:cs="Calibri"/>
          <w:sz w:val="20"/>
          <w:szCs w:val="20"/>
        </w:rPr>
      </w:r>
      <w:r w:rsidR="00083BFB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1"/>
      <w:r w:rsidR="009F0546" w:rsidRPr="00215C1A">
        <w:rPr>
          <w:rFonts w:cs="Calibri"/>
          <w:sz w:val="20"/>
          <w:szCs w:val="20"/>
        </w:rPr>
        <w:t xml:space="preserve">   </w:t>
      </w:r>
      <w:r w:rsidR="009F0546" w:rsidRPr="00215C1A">
        <w:rPr>
          <w:rFonts w:cs="Calibri"/>
          <w:b/>
          <w:sz w:val="20"/>
          <w:szCs w:val="20"/>
        </w:rPr>
        <w:t>Exempt</w:t>
      </w:r>
      <w:r w:rsidR="009420A3">
        <w:rPr>
          <w:rFonts w:cs="Calibri"/>
          <w:sz w:val="20"/>
          <w:szCs w:val="20"/>
        </w:rPr>
        <w:t xml:space="preserve">:  </w:t>
      </w:r>
      <w:r w:rsidR="009420A3">
        <w:rPr>
          <w:rFonts w:cs="Calibri"/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9"/>
      <w:r w:rsidR="009420A3">
        <w:rPr>
          <w:rFonts w:cs="Calibri"/>
          <w:sz w:val="20"/>
          <w:szCs w:val="20"/>
        </w:rPr>
        <w:instrText xml:space="preserve"> FORMCHECKBOX </w:instrText>
      </w:r>
      <w:r w:rsidR="00083BFB">
        <w:rPr>
          <w:rFonts w:cs="Calibri"/>
          <w:sz w:val="20"/>
          <w:szCs w:val="20"/>
        </w:rPr>
      </w:r>
      <w:r w:rsidR="00083BFB">
        <w:rPr>
          <w:rFonts w:cs="Calibri"/>
          <w:sz w:val="20"/>
          <w:szCs w:val="20"/>
        </w:rPr>
        <w:fldChar w:fldCharType="separate"/>
      </w:r>
      <w:r w:rsidR="009420A3">
        <w:rPr>
          <w:rFonts w:cs="Calibri"/>
          <w:sz w:val="20"/>
          <w:szCs w:val="20"/>
        </w:rPr>
        <w:fldChar w:fldCharType="end"/>
      </w:r>
      <w:bookmarkStart w:id="3" w:name="Check6"/>
      <w:bookmarkEnd w:id="2"/>
      <w:r w:rsidR="00ED015E" w:rsidRPr="0068041C">
        <w:rPr>
          <w:rFonts w:eastAsia="MS Gothic" w:cs="Calibri"/>
          <w:sz w:val="20"/>
          <w:szCs w:val="20"/>
        </w:rPr>
        <w:t xml:space="preserve"> </w:t>
      </w:r>
      <w:r w:rsidR="00956BFC">
        <w:rPr>
          <w:rFonts w:eastAsia="MS Gothic" w:cs="Calibri"/>
          <w:sz w:val="20"/>
          <w:szCs w:val="20"/>
        </w:rPr>
        <w:t xml:space="preserve"> </w:t>
      </w:r>
      <w:r w:rsidR="00956BFC" w:rsidRPr="008079F8">
        <w:rPr>
          <w:rFonts w:cs="Calibri"/>
          <w:b/>
          <w:sz w:val="20"/>
          <w:szCs w:val="20"/>
        </w:rPr>
        <w:t>VETERANS’ PREFERENCE ELIGIBLE:</w:t>
      </w:r>
      <w:r w:rsidR="00956BFC" w:rsidRPr="00215C1A">
        <w:rPr>
          <w:rFonts w:cs="Calibri"/>
          <w:b/>
          <w:color w:val="FF0000"/>
          <w:sz w:val="20"/>
          <w:szCs w:val="20"/>
        </w:rPr>
        <w:t xml:space="preserve"> </w:t>
      </w:r>
      <w:bookmarkStart w:id="4" w:name="Check3"/>
      <w:r w:rsidR="00956BFC">
        <w:rPr>
          <w:rFonts w:ascii="MS Gothic" w:eastAsia="MS Gothic" w:hAnsi="MS Gothic" w:cs="Calibri"/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956BFC">
        <w:rPr>
          <w:rFonts w:ascii="MS Gothic" w:eastAsia="MS Gothic" w:hAnsi="MS Gothic" w:cs="Calibri" w:hint="eastAsia"/>
          <w:b/>
          <w:sz w:val="20"/>
          <w:szCs w:val="20"/>
        </w:rPr>
        <w:instrText>FORMCHECKBOX</w:instrText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Calibri"/>
          <w:b/>
          <w:sz w:val="20"/>
          <w:szCs w:val="20"/>
        </w:rPr>
      </w:r>
      <w:r w:rsidR="00083BFB">
        <w:rPr>
          <w:rFonts w:ascii="MS Gothic" w:eastAsia="MS Gothic" w:hAnsi="MS Gothic" w:cs="Calibri"/>
          <w:b/>
          <w:sz w:val="20"/>
          <w:szCs w:val="20"/>
        </w:rPr>
        <w:fldChar w:fldCharType="separate"/>
      </w:r>
      <w:r w:rsidR="00956BFC">
        <w:rPr>
          <w:rFonts w:ascii="MS Gothic" w:eastAsia="MS Gothic" w:hAnsi="MS Gothic" w:cs="Calibri"/>
          <w:b/>
          <w:sz w:val="20"/>
          <w:szCs w:val="20"/>
        </w:rPr>
        <w:fldChar w:fldCharType="end"/>
      </w:r>
      <w:bookmarkEnd w:id="4"/>
      <w:r w:rsidR="00956BFC">
        <w:rPr>
          <w:rFonts w:ascii="MS Gothic" w:eastAsia="MS Gothic" w:hAnsi="MS Gothic" w:cs="Calibri"/>
          <w:b/>
          <w:sz w:val="20"/>
          <w:szCs w:val="20"/>
        </w:rPr>
        <w:tab/>
      </w:r>
      <w:r w:rsidR="00ED015E" w:rsidRPr="0068041C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bookmarkEnd w:id="3"/>
    </w:p>
    <w:p w14:paraId="2C6C780F" w14:textId="78DA8D3D" w:rsidR="008F5519" w:rsidRPr="00215C1A" w:rsidRDefault="00CC41EB" w:rsidP="00AF3B38">
      <w:pPr>
        <w:tabs>
          <w:tab w:val="left" w:pos="3960"/>
        </w:tabs>
        <w:spacing w:before="40" w:after="40" w:line="240" w:lineRule="auto"/>
        <w:rPr>
          <w:rFonts w:cs="Calibri"/>
          <w:sz w:val="20"/>
          <w:szCs w:val="20"/>
        </w:rPr>
      </w:pPr>
      <w:r w:rsidRPr="00956BFC">
        <w:rPr>
          <w:rFonts w:cs="Calibri"/>
          <w:b/>
          <w:bCs/>
          <w:sz w:val="20"/>
          <w:szCs w:val="20"/>
        </w:rPr>
        <w:t xml:space="preserve">Hiring </w:t>
      </w:r>
      <w:proofErr w:type="gramStart"/>
      <w:r w:rsidRPr="00956BFC">
        <w:rPr>
          <w:rFonts w:cs="Calibri"/>
          <w:b/>
          <w:bCs/>
          <w:sz w:val="20"/>
          <w:szCs w:val="20"/>
        </w:rPr>
        <w:t xml:space="preserve">Manager </w:t>
      </w:r>
      <w:r w:rsidR="00743441" w:rsidRPr="00956BFC">
        <w:rPr>
          <w:rFonts w:cs="Calibri"/>
          <w:b/>
          <w:bCs/>
          <w:sz w:val="20"/>
          <w:szCs w:val="20"/>
        </w:rPr>
        <w:t xml:space="preserve"> </w:t>
      </w:r>
      <w:r w:rsidR="00ED015E" w:rsidRPr="00956BFC">
        <w:rPr>
          <w:rFonts w:cs="Calibri"/>
          <w:b/>
          <w:bCs/>
          <w:sz w:val="16"/>
          <w:szCs w:val="16"/>
        </w:rPr>
        <w:t>(</w:t>
      </w:r>
      <w:proofErr w:type="gramEnd"/>
      <w:r w:rsidR="00ED015E" w:rsidRPr="00956BFC">
        <w:rPr>
          <w:rFonts w:cs="Calibri"/>
          <w:b/>
          <w:bCs/>
          <w:sz w:val="16"/>
          <w:szCs w:val="16"/>
        </w:rPr>
        <w:t>Name / Employee #)</w:t>
      </w:r>
      <w:r w:rsidR="008F5519" w:rsidRPr="00956BFC">
        <w:rPr>
          <w:rFonts w:cs="Calibri"/>
          <w:b/>
          <w:bCs/>
          <w:sz w:val="20"/>
          <w:szCs w:val="20"/>
        </w:rPr>
        <w:t>:</w:t>
      </w:r>
      <w:r w:rsidR="008F5519" w:rsidRPr="00215C1A">
        <w:rPr>
          <w:rFonts w:cs="Calibri"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bookmarkStart w:id="5" w:name="Check7"/>
    <w:p w14:paraId="5846B149" w14:textId="39C1DB72" w:rsidR="00913200" w:rsidRPr="00215C1A" w:rsidRDefault="00D92184" w:rsidP="00AF3B38">
      <w:pPr>
        <w:tabs>
          <w:tab w:val="left" w:pos="3960"/>
        </w:tabs>
        <w:spacing w:before="40" w:after="40"/>
        <w:rPr>
          <w:rFonts w:cs="Calibri"/>
          <w:sz w:val="20"/>
          <w:szCs w:val="20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Calibri"/>
          <w:sz w:val="20"/>
          <w:szCs w:val="20"/>
        </w:rPr>
      </w:r>
      <w:r w:rsidR="00083BFB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5"/>
      <w:r w:rsidR="008F5519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8F5519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bookmarkStart w:id="6" w:name="Check8"/>
    <w:p w14:paraId="2B0C358E" w14:textId="625106DB" w:rsidR="00AF3B38" w:rsidRPr="00AF3B38" w:rsidRDefault="00D92184" w:rsidP="00AF3B38">
      <w:pPr>
        <w:tabs>
          <w:tab w:val="left" w:pos="3960"/>
        </w:tabs>
        <w:spacing w:before="40" w:after="40" w:line="240" w:lineRule="auto"/>
        <w:rPr>
          <w:rStyle w:val="PlaceholderText"/>
          <w:rFonts w:cs="Calibri"/>
          <w:noProof/>
          <w:color w:val="auto"/>
          <w:sz w:val="20"/>
          <w:szCs w:val="20"/>
          <w:u w:val="single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Calibri"/>
          <w:sz w:val="20"/>
          <w:szCs w:val="20"/>
        </w:rPr>
      </w:r>
      <w:r w:rsidR="00083BFB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6"/>
      <w:r w:rsidR="00502056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502056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0E6F61FB" w14:textId="536A65E7" w:rsidR="003C4F56" w:rsidRPr="00215C1A" w:rsidRDefault="003C4F56" w:rsidP="004B24A9">
      <w:pPr>
        <w:tabs>
          <w:tab w:val="left" w:pos="1440"/>
          <w:tab w:val="left" w:pos="5580"/>
          <w:tab w:val="right" w:pos="10800"/>
        </w:tabs>
        <w:spacing w:before="40" w:after="4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POSITION</w:t>
      </w:r>
      <w:r w:rsidR="0015152D" w:rsidRPr="00215C1A">
        <w:rPr>
          <w:rFonts w:cs="Calibri"/>
          <w:b/>
          <w:sz w:val="20"/>
          <w:szCs w:val="20"/>
        </w:rPr>
        <w:t xml:space="preserve"> #(s):  </w:t>
      </w:r>
      <w:bookmarkStart w:id="7" w:name="Text2"/>
      <w:r w:rsidR="00D851E3">
        <w:rPr>
          <w:rFonts w:cs="Calibri"/>
          <w:b/>
          <w:sz w:val="20"/>
          <w:szCs w:val="20"/>
        </w:rPr>
        <w:tab/>
      </w:r>
      <w:bookmarkEnd w:id="7"/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15152D" w:rsidRPr="00215C1A">
        <w:rPr>
          <w:rFonts w:cs="Calibri"/>
          <w:b/>
          <w:sz w:val="20"/>
          <w:szCs w:val="20"/>
        </w:rPr>
        <w:t xml:space="preserve"> </w:t>
      </w:r>
      <w:r w:rsidR="001B3BF7">
        <w:rPr>
          <w:rFonts w:cs="Calibri"/>
          <w:b/>
          <w:sz w:val="20"/>
          <w:szCs w:val="20"/>
        </w:rPr>
        <w:t xml:space="preserve">    </w:t>
      </w:r>
    </w:p>
    <w:p w14:paraId="620E820B" w14:textId="77777777" w:rsidR="0015152D" w:rsidRPr="00215C1A" w:rsidRDefault="003C4F56" w:rsidP="004B24A9">
      <w:pPr>
        <w:tabs>
          <w:tab w:val="left" w:pos="1440"/>
          <w:tab w:val="left" w:pos="1800"/>
          <w:tab w:val="right" w:pos="10800"/>
        </w:tabs>
        <w:spacing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# OF OPENINGS</w:t>
      </w:r>
      <w:r w:rsidR="0015152D" w:rsidRPr="00215C1A">
        <w:rPr>
          <w:rFonts w:cs="Calibri"/>
          <w:b/>
          <w:sz w:val="20"/>
          <w:szCs w:val="20"/>
        </w:rPr>
        <w:t>:</w:t>
      </w:r>
      <w:r w:rsidR="00D851E3">
        <w:rPr>
          <w:rFonts w:cs="Calibri"/>
          <w:b/>
          <w:sz w:val="20"/>
          <w:szCs w:val="20"/>
        </w:rPr>
        <w:tab/>
      </w:r>
      <w:bookmarkStart w:id="8" w:name="Text3"/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bookmarkEnd w:id="8"/>
      <w:r w:rsidRPr="00215C1A">
        <w:rPr>
          <w:rFonts w:cs="Calibri"/>
          <w:b/>
          <w:sz w:val="20"/>
          <w:szCs w:val="20"/>
        </w:rPr>
        <w:t xml:space="preserve"> </w:t>
      </w:r>
      <w:r w:rsidR="002B14DC" w:rsidRPr="00215C1A">
        <w:rPr>
          <w:rFonts w:cs="Calibri"/>
          <w:b/>
          <w:sz w:val="20"/>
          <w:szCs w:val="20"/>
        </w:rPr>
        <w:t xml:space="preserve">    </w:t>
      </w:r>
      <w:r w:rsidRPr="00215C1A">
        <w:rPr>
          <w:rFonts w:cs="Calibri"/>
          <w:b/>
          <w:sz w:val="20"/>
          <w:szCs w:val="20"/>
        </w:rPr>
        <w:t>FULL TIME</w:t>
      </w:r>
      <w:r w:rsidR="0015152D" w:rsidRPr="00215C1A">
        <w:rPr>
          <w:rFonts w:cs="Calibri"/>
          <w:b/>
          <w:sz w:val="20"/>
          <w:szCs w:val="20"/>
        </w:rPr>
        <w:t xml:space="preserve"> </w:t>
      </w:r>
      <w:bookmarkStart w:id="9" w:name="Check4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9"/>
      <w:r w:rsidRPr="00215C1A">
        <w:rPr>
          <w:rFonts w:cs="Calibri"/>
          <w:b/>
          <w:sz w:val="20"/>
          <w:szCs w:val="20"/>
        </w:rPr>
        <w:t xml:space="preserve">    PART TIME</w:t>
      </w:r>
      <w:r w:rsidR="007010C4" w:rsidRPr="00215C1A">
        <w:rPr>
          <w:rFonts w:cs="Calibri"/>
          <w:b/>
          <w:sz w:val="20"/>
          <w:szCs w:val="20"/>
        </w:rPr>
        <w:t xml:space="preserve"> </w:t>
      </w:r>
      <w:bookmarkStart w:id="10" w:name="Check5"/>
      <w:r w:rsidR="00D92184">
        <w:rPr>
          <w:rFonts w:ascii="MS Mincho" w:eastAsia="MS Mincho" w:hAnsi="MS Mincho" w:cs="Calibri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D92184">
        <w:rPr>
          <w:rFonts w:ascii="MS Mincho" w:eastAsia="MS Mincho" w:hAnsi="MS Mincho" w:cs="Calibri" w:hint="eastAsia"/>
          <w:sz w:val="20"/>
          <w:szCs w:val="20"/>
        </w:rPr>
        <w:instrText>FORMCHECKBOX</w:instrText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083BFB">
        <w:rPr>
          <w:rFonts w:ascii="MS Mincho" w:eastAsia="MS Mincho" w:hAnsi="MS Mincho" w:cs="Calibri"/>
          <w:sz w:val="20"/>
          <w:szCs w:val="20"/>
        </w:rPr>
      </w:r>
      <w:r w:rsidR="00083BFB">
        <w:rPr>
          <w:rFonts w:ascii="MS Mincho" w:eastAsia="MS Mincho" w:hAnsi="MS Mincho" w:cs="Calibri"/>
          <w:sz w:val="20"/>
          <w:szCs w:val="20"/>
        </w:rPr>
        <w:fldChar w:fldCharType="separate"/>
      </w:r>
      <w:r w:rsidR="00D92184">
        <w:rPr>
          <w:rFonts w:ascii="MS Mincho" w:eastAsia="MS Mincho" w:hAnsi="MS Mincho" w:cs="Calibri"/>
          <w:sz w:val="20"/>
          <w:szCs w:val="20"/>
        </w:rPr>
        <w:fldChar w:fldCharType="end"/>
      </w:r>
      <w:bookmarkEnd w:id="10"/>
      <w:r w:rsidR="00AF3B38">
        <w:rPr>
          <w:rFonts w:ascii="MS Mincho" w:eastAsia="MS Mincho" w:hAnsi="MS Mincho" w:cs="Calibri"/>
          <w:sz w:val="20"/>
          <w:szCs w:val="20"/>
        </w:rPr>
        <w:t xml:space="preserve"> </w:t>
      </w:r>
      <w:r w:rsidR="00AF3B38">
        <w:rPr>
          <w:rFonts w:cs="Calibri"/>
          <w:sz w:val="20"/>
          <w:szCs w:val="20"/>
        </w:rPr>
        <w:t>If Part Time, # of hours per week</w:t>
      </w:r>
      <w:r w:rsidR="00AF3B38" w:rsidRPr="00215C1A">
        <w:rPr>
          <w:rFonts w:cs="Calibri"/>
          <w:sz w:val="20"/>
          <w:szCs w:val="20"/>
        </w:rPr>
        <w:t xml:space="preserve">:  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619FD21C" w14:textId="77777777" w:rsidR="002A20F8" w:rsidRDefault="003C4F56" w:rsidP="002A20F8">
      <w:pPr>
        <w:spacing w:before="120"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LOCATION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4C73D2" w:rsidRPr="004C73D2">
        <w:rPr>
          <w:rFonts w:cs="Calibri"/>
          <w:b/>
          <w:sz w:val="20"/>
          <w:szCs w:val="20"/>
        </w:rPr>
        <w:t xml:space="preserve"> 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(Up to </w:t>
      </w:r>
      <w:r w:rsidR="0064420F">
        <w:rPr>
          <w:rFonts w:cs="Calibri"/>
          <w:sz w:val="20"/>
          <w:szCs w:val="20"/>
        </w:rPr>
        <w:t>four</w:t>
      </w:r>
      <w:r w:rsidR="00721808" w:rsidRPr="00721808">
        <w:rPr>
          <w:rFonts w:cs="Calibri"/>
          <w:sz w:val="20"/>
          <w:szCs w:val="20"/>
        </w:rPr>
        <w:t xml:space="preserve"> locations can be added – please list all if more than one location is considered)</w:t>
      </w:r>
    </w:p>
    <w:p w14:paraId="4B4C6E83" w14:textId="77777777" w:rsidR="008F4848" w:rsidRDefault="00721808" w:rsidP="002A20F8">
      <w:pPr>
        <w:spacing w:before="120" w:after="120" w:line="240" w:lineRule="auto"/>
        <w:ind w:firstLine="720"/>
        <w:rPr>
          <w:i/>
          <w:sz w:val="20"/>
          <w:szCs w:val="20"/>
        </w:rPr>
      </w:pPr>
      <w:r>
        <w:rPr>
          <w:rFonts w:cs="Calibri"/>
          <w:b/>
          <w:sz w:val="20"/>
          <w:szCs w:val="20"/>
        </w:rPr>
        <w:t>Negotiable?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bookmarkStart w:id="11" w:name="_Hlk19006590"/>
      <w:r w:rsidR="00E12BDD">
        <w:rPr>
          <w:i/>
          <w:sz w:val="20"/>
          <w:szCs w:val="20"/>
        </w:rPr>
        <w:t>The l</w:t>
      </w:r>
      <w:r w:rsidRPr="00721808">
        <w:rPr>
          <w:i/>
          <w:sz w:val="20"/>
          <w:szCs w:val="20"/>
        </w:rPr>
        <w:t>ocation</w:t>
      </w:r>
      <w:r w:rsidR="00E12BDD">
        <w:rPr>
          <w:i/>
          <w:sz w:val="20"/>
          <w:szCs w:val="20"/>
        </w:rPr>
        <w:t xml:space="preserve"> of this</w:t>
      </w:r>
      <w:r w:rsidRPr="00721808">
        <w:rPr>
          <w:i/>
          <w:sz w:val="20"/>
          <w:szCs w:val="20"/>
        </w:rPr>
        <w:t xml:space="preserve"> position </w:t>
      </w:r>
      <w:r w:rsidR="00E12BDD">
        <w:rPr>
          <w:i/>
          <w:sz w:val="20"/>
          <w:szCs w:val="20"/>
        </w:rPr>
        <w:t>is negotiable</w:t>
      </w:r>
      <w:r w:rsidRPr="00721808">
        <w:rPr>
          <w:i/>
          <w:sz w:val="20"/>
          <w:szCs w:val="20"/>
        </w:rPr>
        <w:t>.</w:t>
      </w:r>
      <w:bookmarkEnd w:id="11"/>
    </w:p>
    <w:p w14:paraId="4E387879" w14:textId="77777777" w:rsidR="0015152D" w:rsidRPr="00215C1A" w:rsidRDefault="008F4848" w:rsidP="002A20F8">
      <w:pPr>
        <w:spacing w:before="120" w:after="120" w:line="240" w:lineRule="auto"/>
        <w:ind w:firstLine="7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Remote?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This </w:t>
      </w:r>
      <w:r w:rsidRPr="00721808">
        <w:rPr>
          <w:i/>
          <w:sz w:val="20"/>
          <w:szCs w:val="20"/>
        </w:rPr>
        <w:t xml:space="preserve">position </w:t>
      </w:r>
      <w:r>
        <w:rPr>
          <w:i/>
          <w:sz w:val="20"/>
          <w:szCs w:val="20"/>
        </w:rPr>
        <w:t xml:space="preserve">has an option to be remote. </w:t>
      </w:r>
      <w:r>
        <w:rPr>
          <w:i/>
          <w:sz w:val="20"/>
          <w:szCs w:val="20"/>
        </w:rPr>
        <w:br/>
      </w:r>
      <w:r w:rsidR="00721808">
        <w:rPr>
          <w:i/>
          <w:sz w:val="20"/>
          <w:szCs w:val="20"/>
        </w:rPr>
        <w:br/>
      </w:r>
      <w:r w:rsidR="003C4F56" w:rsidRPr="00215C1A">
        <w:rPr>
          <w:rFonts w:cs="Calibri"/>
          <w:b/>
          <w:sz w:val="20"/>
          <w:szCs w:val="20"/>
        </w:rPr>
        <w:t>DEPARTMENT &amp; DIVISION</w:t>
      </w:r>
      <w:r w:rsidR="00D851E3">
        <w:rPr>
          <w:rFonts w:cs="Calibri"/>
          <w:b/>
          <w:sz w:val="20"/>
          <w:szCs w:val="20"/>
        </w:rPr>
        <w:t>:</w:t>
      </w:r>
      <w:r w:rsidR="00CF2625">
        <w:rPr>
          <w:rFonts w:cs="Calibri"/>
          <w:b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67728E79" w14:textId="77777777" w:rsidR="00260FD2" w:rsidRPr="000F11F9" w:rsidRDefault="003C4F56" w:rsidP="002B6063">
      <w:pPr>
        <w:tabs>
          <w:tab w:val="left" w:pos="2340"/>
          <w:tab w:val="right" w:pos="10800"/>
        </w:tabs>
        <w:spacing w:before="120" w:after="0"/>
        <w:rPr>
          <w:rFonts w:cs="Calibri"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TYPE OF ANNOUNCEMENT</w:t>
      </w:r>
      <w:r w:rsidR="00D851E3">
        <w:rPr>
          <w:rFonts w:cs="Calibri"/>
          <w:b/>
          <w:sz w:val="20"/>
          <w:szCs w:val="20"/>
        </w:rPr>
        <w:t>:</w:t>
      </w:r>
      <w:bookmarkStart w:id="12" w:name="Dropdown3"/>
      <w:r w:rsidR="002B6063">
        <w:rPr>
          <w:rFonts w:cs="Calibri"/>
          <w:b/>
          <w:sz w:val="20"/>
          <w:szCs w:val="20"/>
        </w:rPr>
        <w:tab/>
      </w:r>
      <w:r w:rsidR="00B34837" w:rsidRPr="005B5A02">
        <w:rPr>
          <w:rFonts w:cs="Calibri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ddList>
              <w:listEntry w:val="Choose an item"/>
              <w:listEntry w:val="Open Competitive"/>
              <w:listEntry w:val="Statewide Promotional"/>
              <w:listEntry w:val="Department Promotional"/>
              <w:listEntry w:val="Unit-specific Promotional"/>
            </w:ddList>
          </w:ffData>
        </w:fldChar>
      </w:r>
      <w:r w:rsidR="00B34837" w:rsidRPr="005B5A02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083BFB">
        <w:rPr>
          <w:rFonts w:cs="Calibri"/>
          <w:b/>
          <w:sz w:val="20"/>
          <w:szCs w:val="20"/>
          <w:u w:val="single"/>
        </w:rPr>
      </w:r>
      <w:r w:rsidR="00083BFB">
        <w:rPr>
          <w:rFonts w:cs="Calibri"/>
          <w:b/>
          <w:sz w:val="20"/>
          <w:szCs w:val="20"/>
          <w:u w:val="single"/>
        </w:rPr>
        <w:fldChar w:fldCharType="separate"/>
      </w:r>
      <w:r w:rsidR="00B34837" w:rsidRPr="005B5A02">
        <w:rPr>
          <w:rFonts w:cs="Calibri"/>
          <w:b/>
          <w:sz w:val="20"/>
          <w:szCs w:val="20"/>
          <w:u w:val="single"/>
        </w:rPr>
        <w:fldChar w:fldCharType="end"/>
      </w:r>
      <w:bookmarkEnd w:id="12"/>
      <w:r w:rsidR="005B5A02" w:rsidRPr="005B5A02">
        <w:rPr>
          <w:rFonts w:cs="Calibri"/>
          <w:b/>
          <w:sz w:val="20"/>
          <w:szCs w:val="20"/>
        </w:rPr>
        <w:t xml:space="preserve">           MOST RECENT INCUMBENT</w:t>
      </w:r>
      <w:r w:rsidR="004C73D2">
        <w:rPr>
          <w:rFonts w:cs="Calibri"/>
          <w:b/>
          <w:sz w:val="20"/>
          <w:szCs w:val="20"/>
        </w:rPr>
        <w:t>(</w:t>
      </w:r>
      <w:r w:rsidR="001B4A31">
        <w:rPr>
          <w:rFonts w:cs="Calibri"/>
          <w:b/>
          <w:sz w:val="20"/>
          <w:szCs w:val="20"/>
        </w:rPr>
        <w:t>S</w:t>
      </w:r>
      <w:r w:rsidR="004C73D2">
        <w:rPr>
          <w:rFonts w:cs="Calibri"/>
          <w:b/>
          <w:sz w:val="20"/>
          <w:szCs w:val="20"/>
        </w:rPr>
        <w:t>)</w:t>
      </w:r>
      <w:r w:rsidR="005B5A02" w:rsidRPr="005B5A02">
        <w:rPr>
          <w:rFonts w:cs="Calibri"/>
          <w:b/>
          <w:sz w:val="20"/>
          <w:szCs w:val="20"/>
        </w:rPr>
        <w:t xml:space="preserve">:  </w: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instrText xml:space="preserve"> FORMTEXT </w:instrTex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separate"/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end"/>
      </w:r>
    </w:p>
    <w:p w14:paraId="30D0B3F7" w14:textId="77777777" w:rsidR="0015152D" w:rsidRPr="00215C1A" w:rsidRDefault="0015152D" w:rsidP="002B6063">
      <w:pPr>
        <w:tabs>
          <w:tab w:val="right" w:pos="10800"/>
        </w:tabs>
        <w:spacing w:before="120" w:after="0"/>
        <w:rPr>
          <w:rFonts w:cs="Calibri"/>
          <w:b/>
          <w:sz w:val="20"/>
          <w:szCs w:val="20"/>
        </w:rPr>
      </w:pPr>
      <w:r w:rsidRPr="00215C1A">
        <w:rPr>
          <w:rFonts w:cs="Calibri"/>
          <w:sz w:val="20"/>
          <w:szCs w:val="20"/>
        </w:rPr>
        <w:t xml:space="preserve">If Unit specific Promotional - </w:t>
      </w:r>
      <w:r w:rsidR="003C4F56" w:rsidRPr="00215C1A">
        <w:rPr>
          <w:rFonts w:cs="Calibri"/>
          <w:b/>
          <w:sz w:val="20"/>
          <w:szCs w:val="20"/>
        </w:rPr>
        <w:t>UNIT</w:t>
      </w:r>
      <w:r w:rsidRPr="00215C1A">
        <w:rPr>
          <w:rFonts w:cs="Calibri"/>
          <w:b/>
          <w:sz w:val="20"/>
          <w:szCs w:val="20"/>
        </w:rPr>
        <w:t>:</w:t>
      </w:r>
      <w:r w:rsidRPr="00215C1A">
        <w:rPr>
          <w:rFonts w:cs="Calibri"/>
          <w:sz w:val="20"/>
          <w:szCs w:val="20"/>
        </w:rPr>
        <w:t xml:space="preserve">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5194D5CF" w14:textId="77777777" w:rsidR="005A2CC0" w:rsidRPr="00215C1A" w:rsidRDefault="003C4F56" w:rsidP="002B6063">
      <w:pPr>
        <w:tabs>
          <w:tab w:val="left" w:pos="4140"/>
          <w:tab w:val="right" w:pos="10800"/>
        </w:tabs>
        <w:spacing w:before="120" w:after="120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LENGTH OF RECRU</w:t>
      </w:r>
      <w:r w:rsidR="00DA3EE3" w:rsidRPr="00215C1A">
        <w:rPr>
          <w:rFonts w:cs="Calibri"/>
          <w:b/>
          <w:sz w:val="20"/>
          <w:szCs w:val="20"/>
        </w:rPr>
        <w:t>IT</w:t>
      </w:r>
      <w:r w:rsidRPr="00215C1A">
        <w:rPr>
          <w:rFonts w:cs="Calibri"/>
          <w:b/>
          <w:sz w:val="20"/>
          <w:szCs w:val="20"/>
        </w:rPr>
        <w:t>MENT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bookmarkStart w:id="13" w:name="Dropdown1"/>
      <w:r w:rsidR="00C62B9A">
        <w:rPr>
          <w:b/>
          <w:sz w:val="20"/>
          <w:szCs w:val="20"/>
          <w:u w:val="single"/>
        </w:rPr>
        <w:fldChar w:fldCharType="begin">
          <w:ffData>
            <w:name w:val="Dropdown1"/>
            <w:enabled/>
            <w:calcOnExit w:val="0"/>
            <w:ddList>
              <w:listEntry w:val="Choose an item"/>
              <w:listEntry w:val="1 Week"/>
              <w:listEntry w:val="10 Days"/>
              <w:listEntry w:val="2 Weeks"/>
              <w:listEntry w:val="3 Weeks"/>
              <w:listEntry w:val="4 Weeks"/>
              <w:listEntry w:val="Open Until Filled"/>
            </w:ddList>
          </w:ffData>
        </w:fldChar>
      </w:r>
      <w:r w:rsidR="00C62B9A">
        <w:rPr>
          <w:b/>
          <w:sz w:val="20"/>
          <w:szCs w:val="20"/>
          <w:u w:val="single"/>
        </w:rPr>
        <w:instrText xml:space="preserve"> FORMDROPDOWN </w:instrText>
      </w:r>
      <w:r w:rsidR="00083BFB">
        <w:rPr>
          <w:b/>
          <w:sz w:val="20"/>
          <w:szCs w:val="20"/>
          <w:u w:val="single"/>
        </w:rPr>
      </w:r>
      <w:r w:rsidR="00083BFB">
        <w:rPr>
          <w:b/>
          <w:sz w:val="20"/>
          <w:szCs w:val="20"/>
          <w:u w:val="single"/>
        </w:rPr>
        <w:fldChar w:fldCharType="separate"/>
      </w:r>
      <w:r w:rsidR="00C62B9A">
        <w:rPr>
          <w:b/>
          <w:sz w:val="20"/>
          <w:szCs w:val="20"/>
          <w:u w:val="single"/>
        </w:rPr>
        <w:fldChar w:fldCharType="end"/>
      </w:r>
      <w:bookmarkEnd w:id="13"/>
      <w:r w:rsidR="00277540" w:rsidRPr="000F11F9">
        <w:rPr>
          <w:b/>
          <w:sz w:val="20"/>
          <w:szCs w:val="20"/>
          <w:u w:val="single"/>
        </w:rPr>
        <w:t xml:space="preserve"> </w:t>
      </w:r>
      <w:r w:rsidR="009420A3">
        <w:rPr>
          <w:rStyle w:val="PlaceholderText"/>
          <w:rFonts w:cs="Calibri"/>
          <w:sz w:val="20"/>
          <w:szCs w:val="20"/>
        </w:rPr>
        <w:tab/>
      </w:r>
      <w:r w:rsidR="00AF3B38">
        <w:rPr>
          <w:rFonts w:cs="Calibri"/>
          <w:b/>
          <w:sz w:val="20"/>
          <w:szCs w:val="20"/>
        </w:rPr>
        <w:t xml:space="preserve">RATE OF PAY: </w:t>
      </w:r>
      <w:r w:rsidR="001B4A31">
        <w:rPr>
          <w:rFonts w:cs="Calibri"/>
          <w:b/>
          <w:sz w:val="20"/>
          <w:szCs w:val="20"/>
        </w:rPr>
        <w:t>$</w: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  <w:r w:rsidR="00F56769" w:rsidRPr="00484348">
        <w:rPr>
          <w:rFonts w:cs="Calibri"/>
          <w:b/>
          <w:sz w:val="20"/>
          <w:szCs w:val="20"/>
        </w:rPr>
        <w:t xml:space="preserve"> </w:t>
      </w:r>
      <w:r w:rsidR="00AF3B38">
        <w:rPr>
          <w:rFonts w:cs="Calibri"/>
          <w:b/>
          <w:sz w:val="20"/>
          <w:szCs w:val="20"/>
        </w:rPr>
        <w:t xml:space="preserve">       </w:t>
      </w:r>
      <w:r w:rsidR="00F56769" w:rsidRPr="00484348">
        <w:rPr>
          <w:rFonts w:cs="Calibri"/>
          <w:b/>
          <w:sz w:val="20"/>
          <w:szCs w:val="20"/>
        </w:rPr>
        <w:t>PAY GRADE</w:t>
      </w:r>
      <w:r w:rsidR="00B83FDE" w:rsidRPr="00484348">
        <w:rPr>
          <w:rFonts w:cs="Calibri"/>
          <w:b/>
          <w:sz w:val="20"/>
          <w:szCs w:val="20"/>
        </w:rPr>
        <w:t>:</w:t>
      </w:r>
      <w:r w:rsidR="0000324C" w:rsidRPr="00215C1A">
        <w:rPr>
          <w:rFonts w:cs="Calibri"/>
          <w:b/>
          <w:sz w:val="20"/>
          <w:szCs w:val="20"/>
        </w:rPr>
        <w:t xml:space="preserve">  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55DB4030" w14:textId="77777777" w:rsidR="002601FC" w:rsidRDefault="00F56769" w:rsidP="007B4D2F">
      <w:pPr>
        <w:tabs>
          <w:tab w:val="left" w:pos="3330"/>
          <w:tab w:val="right" w:pos="10800"/>
        </w:tabs>
        <w:spacing w:after="120"/>
        <w:rPr>
          <w:rStyle w:val="PlaceholderText"/>
          <w:rFonts w:cs="Calibri"/>
          <w:color w:val="auto"/>
          <w:sz w:val="20"/>
          <w:szCs w:val="20"/>
        </w:rPr>
      </w:pPr>
      <w:r>
        <w:rPr>
          <w:rFonts w:cs="Calibri"/>
          <w:b/>
          <w:sz w:val="20"/>
          <w:szCs w:val="20"/>
        </w:rPr>
        <w:t>GEOGRAPHIC</w:t>
      </w:r>
      <w:r w:rsidR="003C4F56" w:rsidRPr="00215C1A">
        <w:rPr>
          <w:rFonts w:cs="Calibri"/>
          <w:b/>
          <w:sz w:val="20"/>
          <w:szCs w:val="20"/>
        </w:rPr>
        <w:t xml:space="preserve"> DIFFERENTIAL</w:t>
      </w:r>
      <w:r w:rsidR="0000324C" w:rsidRPr="00215C1A">
        <w:rPr>
          <w:rFonts w:cs="Calibri"/>
          <w:b/>
          <w:sz w:val="20"/>
          <w:szCs w:val="20"/>
        </w:rPr>
        <w:t>:</w:t>
      </w:r>
      <w:r w:rsidR="00D770AF">
        <w:rPr>
          <w:rFonts w:cs="Calibri"/>
          <w:b/>
          <w:sz w:val="20"/>
          <w:szCs w:val="20"/>
        </w:rPr>
        <w:t xml:space="preserve"> </w:t>
      </w:r>
      <w:r w:rsidR="0000324C" w:rsidRPr="00215C1A">
        <w:rPr>
          <w:rFonts w:cs="Calibri"/>
          <w:b/>
          <w:sz w:val="20"/>
          <w:szCs w:val="20"/>
        </w:rPr>
        <w:t xml:space="preserve"> 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573A510B" w14:textId="77777777" w:rsidR="009546BE" w:rsidRDefault="007B4D2F" w:rsidP="007B4D2F">
      <w:pPr>
        <w:tabs>
          <w:tab w:val="left" w:pos="3330"/>
          <w:tab w:val="right" w:pos="10800"/>
        </w:tabs>
        <w:spacing w:after="120"/>
        <w:rPr>
          <w:rStyle w:val="PlaceholderText"/>
          <w:rFonts w:cs="Calibri"/>
          <w:sz w:val="20"/>
          <w:szCs w:val="20"/>
          <w:u w:val="single"/>
        </w:rPr>
      </w:pPr>
      <w:r>
        <w:rPr>
          <w:rFonts w:cs="Calibri"/>
          <w:b/>
          <w:sz w:val="20"/>
          <w:szCs w:val="20"/>
        </w:rPr>
        <w:t>SHIFT</w:t>
      </w:r>
      <w:r w:rsidR="009546BE" w:rsidRPr="00215C1A">
        <w:rPr>
          <w:rFonts w:cs="Calibri"/>
          <w:b/>
          <w:sz w:val="20"/>
          <w:szCs w:val="20"/>
        </w:rPr>
        <w:t xml:space="preserve"> DIFFERENTIAL:</w:t>
      </w:r>
      <w:r w:rsidR="00D770AF">
        <w:rPr>
          <w:rFonts w:cs="Calibri"/>
          <w:b/>
          <w:sz w:val="20"/>
          <w:szCs w:val="20"/>
        </w:rPr>
        <w:t xml:space="preserve"> </w:t>
      </w:r>
      <w:r w:rsidR="009546BE" w:rsidRPr="00215C1A">
        <w:rPr>
          <w:rFonts w:cs="Calibri"/>
          <w:b/>
          <w:sz w:val="20"/>
          <w:szCs w:val="20"/>
        </w:rPr>
        <w:t xml:space="preserve"> 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73440A81" w14:textId="77777777" w:rsidR="0000324C" w:rsidRPr="000F11F9" w:rsidRDefault="003C4F56" w:rsidP="00D851E3">
      <w:pPr>
        <w:tabs>
          <w:tab w:val="right" w:pos="10800"/>
        </w:tabs>
        <w:spacing w:after="120"/>
        <w:rPr>
          <w:rFonts w:cs="Calibri"/>
          <w:b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QUESTION</w:t>
      </w:r>
      <w:r w:rsidR="006A5116">
        <w:rPr>
          <w:rFonts w:cs="Calibri"/>
          <w:b/>
          <w:sz w:val="20"/>
          <w:szCs w:val="20"/>
        </w:rPr>
        <w:t xml:space="preserve"> SET</w:t>
      </w:r>
      <w:r w:rsidRPr="00215C1A">
        <w:rPr>
          <w:rFonts w:cs="Calibri"/>
          <w:b/>
          <w:sz w:val="20"/>
          <w:szCs w:val="20"/>
        </w:rPr>
        <w:t xml:space="preserve"> REQUIRED</w:t>
      </w:r>
      <w:r w:rsidR="004210B8" w:rsidRPr="00215C1A">
        <w:rPr>
          <w:rFonts w:cs="Calibri"/>
          <w:b/>
          <w:sz w:val="20"/>
          <w:szCs w:val="20"/>
        </w:rPr>
        <w:t>:</w:t>
      </w:r>
      <w:r w:rsidR="009072D8" w:rsidRPr="00215C1A">
        <w:rPr>
          <w:rFonts w:cs="Calibri"/>
          <w:b/>
          <w:sz w:val="20"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4" w:name="Check9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4"/>
      <w:r w:rsidR="009072D8" w:rsidRPr="00215C1A">
        <w:rPr>
          <w:rFonts w:cs="Calibri"/>
          <w:sz w:val="20"/>
          <w:szCs w:val="20"/>
        </w:rPr>
        <w:t xml:space="preserve"> No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5" w:name="Check10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5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8C14E8" w:rsidRPr="00215C1A">
        <w:rPr>
          <w:rFonts w:cs="Calibri"/>
          <w:b/>
          <w:sz w:val="20"/>
          <w:szCs w:val="20"/>
        </w:rPr>
        <w:t xml:space="preserve">  </w:t>
      </w:r>
      <w:r w:rsidR="00E11C90">
        <w:rPr>
          <w:rFonts w:cs="Calibri"/>
          <w:b/>
          <w:sz w:val="20"/>
          <w:szCs w:val="20"/>
          <w:u w:val="single"/>
        </w:rPr>
        <w:fldChar w:fldCharType="begin">
          <w:ffData>
            <w:name w:val="Dropdown2"/>
            <w:enabled/>
            <w:calcOnExit w:val="0"/>
            <w:ddList>
              <w:listEntry w:val="Choose an item"/>
              <w:listEntry w:val="Communications Specialist"/>
              <w:listEntry w:val="Correctional Officer"/>
              <w:listEntry w:val="Department of Public Safety"/>
              <w:listEntry w:val="DOH Correctional Health"/>
              <w:listEntry w:val="Driver License Examiner"/>
              <w:listEntry w:val="DSS CD Counselor"/>
              <w:listEntry w:val="DSS Questionnaire"/>
              <w:listEntry w:val="Motor Carrier Inspector"/>
              <w:listEntry w:val="Nurse Aide"/>
              <w:listEntry w:val="Parole Agent"/>
              <w:listEntry w:val="Physical Therapist"/>
            </w:ddList>
          </w:ffData>
        </w:fldChar>
      </w:r>
      <w:bookmarkStart w:id="16" w:name="Dropdown2"/>
      <w:r w:rsidR="00E11C90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083BFB">
        <w:rPr>
          <w:rFonts w:cs="Calibri"/>
          <w:b/>
          <w:sz w:val="20"/>
          <w:szCs w:val="20"/>
          <w:u w:val="single"/>
        </w:rPr>
      </w:r>
      <w:r w:rsidR="00083BFB">
        <w:rPr>
          <w:rFonts w:cs="Calibri"/>
          <w:b/>
          <w:sz w:val="20"/>
          <w:szCs w:val="20"/>
          <w:u w:val="single"/>
        </w:rPr>
        <w:fldChar w:fldCharType="separate"/>
      </w:r>
      <w:r w:rsidR="00E11C90">
        <w:rPr>
          <w:rFonts w:cs="Calibri"/>
          <w:b/>
          <w:sz w:val="20"/>
          <w:szCs w:val="20"/>
          <w:u w:val="single"/>
        </w:rPr>
        <w:fldChar w:fldCharType="end"/>
      </w:r>
      <w:bookmarkEnd w:id="16"/>
    </w:p>
    <w:p w14:paraId="1453EC34" w14:textId="77777777" w:rsidR="004210B8" w:rsidRPr="00215C1A" w:rsidRDefault="003C4F56" w:rsidP="005207B2">
      <w:pPr>
        <w:tabs>
          <w:tab w:val="right" w:pos="10800"/>
        </w:tabs>
        <w:spacing w:after="0"/>
        <w:rPr>
          <w:rFonts w:cs="Calibri"/>
          <w:b/>
          <w:sz w:val="20"/>
          <w:szCs w:val="20"/>
        </w:rPr>
      </w:pPr>
      <w:r w:rsidRPr="002B6063">
        <w:rPr>
          <w:rFonts w:asciiTheme="minorHAnsi" w:hAnsiTheme="minorHAnsi" w:cstheme="minorHAnsi"/>
          <w:b/>
          <w:sz w:val="20"/>
          <w:szCs w:val="20"/>
        </w:rPr>
        <w:t>ADDITIONAL REQUIREMENT QUESTIONS</w:t>
      </w:r>
      <w:r w:rsidR="009072D8" w:rsidRPr="002B6063">
        <w:rPr>
          <w:rFonts w:asciiTheme="minorHAnsi" w:hAnsiTheme="minorHAnsi" w:cstheme="minorHAnsi"/>
          <w:b/>
          <w:sz w:val="20"/>
          <w:szCs w:val="20"/>
        </w:rPr>
        <w:t>:</w:t>
      </w:r>
      <w:r w:rsidR="009072D8" w:rsidRPr="002B6063">
        <w:rPr>
          <w:rFonts w:cs="Calibri"/>
          <w:b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4210B8" w:rsidRPr="00215C1A">
        <w:rPr>
          <w:rFonts w:cs="Calibri"/>
          <w:sz w:val="20"/>
          <w:szCs w:val="20"/>
        </w:rPr>
        <w:t xml:space="preserve"> </w:t>
      </w:r>
      <w:bookmarkStart w:id="17" w:name="Check11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7"/>
      <w:r w:rsidR="00677E2D" w:rsidRPr="00215C1A">
        <w:rPr>
          <w:rFonts w:cs="Calibri"/>
          <w:sz w:val="20"/>
          <w:szCs w:val="20"/>
        </w:rPr>
        <w:t xml:space="preserve"> N</w:t>
      </w:r>
      <w:r w:rsidR="009072D8" w:rsidRPr="00215C1A">
        <w:rPr>
          <w:rFonts w:cs="Calibri"/>
          <w:sz w:val="20"/>
          <w:szCs w:val="20"/>
        </w:rPr>
        <w:t>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8" w:name="Check12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sz w:val="20"/>
          <w:szCs w:val="20"/>
        </w:rPr>
      </w:r>
      <w:r w:rsidR="00083BFB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8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22056C" w:rsidRPr="00215C1A">
        <w:rPr>
          <w:rFonts w:cs="Calibri"/>
          <w:sz w:val="20"/>
          <w:szCs w:val="20"/>
        </w:rPr>
        <w:t xml:space="preserve"> If yes, list below.</w:t>
      </w:r>
    </w:p>
    <w:p w14:paraId="72994BBF" w14:textId="77777777" w:rsidR="008079F8" w:rsidRPr="00DD2DD8" w:rsidRDefault="008079F8" w:rsidP="008C7170">
      <w:pPr>
        <w:tabs>
          <w:tab w:val="right" w:pos="10800"/>
        </w:tabs>
        <w:spacing w:after="0" w:line="240" w:lineRule="auto"/>
        <w:rPr>
          <w:rFonts w:cs="Calibri"/>
          <w:b/>
          <w:sz w:val="12"/>
          <w:szCs w:val="12"/>
        </w:rPr>
      </w:pPr>
    </w:p>
    <w:p w14:paraId="7DFBDBD0" w14:textId="77777777" w:rsidR="00BA3CB4" w:rsidRPr="00215C1A" w:rsidRDefault="003C4F56" w:rsidP="008C7170">
      <w:pPr>
        <w:tabs>
          <w:tab w:val="right" w:pos="10800"/>
        </w:tabs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OTHER REQUIREMENTS</w:t>
      </w:r>
      <w:r w:rsidR="005207B2" w:rsidRPr="00215C1A">
        <w:rPr>
          <w:rFonts w:cs="Calibri"/>
          <w:b/>
          <w:sz w:val="20"/>
          <w:szCs w:val="20"/>
        </w:rPr>
        <w:t xml:space="preserve">:  </w:t>
      </w:r>
    </w:p>
    <w:p w14:paraId="422CBD76" w14:textId="77777777" w:rsidR="00BA3CB4" w:rsidRPr="004C73D2" w:rsidRDefault="005207B2" w:rsidP="008C7170">
      <w:pPr>
        <w:tabs>
          <w:tab w:val="right" w:pos="1080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Background</w:t>
      </w:r>
      <w:bookmarkStart w:id="19" w:name="Check13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4C73D2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083BFB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19"/>
      <w:r w:rsidRPr="004C73D2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BA3CB4" w:rsidRPr="004C73D2">
        <w:rPr>
          <w:rFonts w:ascii="Microsoft Sans Serif" w:hAnsi="Microsoft Sans Serif" w:cs="Microsoft Sans Serif"/>
          <w:color w:val="000000" w:themeColor="text1"/>
          <w:sz w:val="18"/>
          <w:szCs w:val="18"/>
        </w:rPr>
        <w:t>S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be required to under</w:t>
      </w:r>
      <w:r w:rsidR="006013F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go a background investigation. 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An arrest/conviction record will not necessarily bar employment.</w:t>
      </w:r>
    </w:p>
    <w:p w14:paraId="496D3E4B" w14:textId="77777777" w:rsidR="00BA3CB4" w:rsidRPr="00FF31D9" w:rsidRDefault="005207B2" w:rsidP="00BA3CB4">
      <w:pPr>
        <w:spacing w:after="0"/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Drug</w:t>
      </w:r>
      <w:bookmarkStart w:id="20" w:name="Check14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D92184" w:rsidRPr="00FF31D9">
        <w:rPr>
          <w:rFonts w:asciiTheme="minorHAnsi" w:hAnsiTheme="minorHAnsi" w:cstheme="minorHAnsi" w:hint="eastAsia"/>
          <w:i/>
          <w:color w:val="000000" w:themeColor="text1"/>
        </w:rPr>
        <w:instrText>FORMCHECKBOX</w:instrTex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083BFB">
        <w:rPr>
          <w:rFonts w:asciiTheme="minorHAnsi" w:hAnsiTheme="minorHAnsi" w:cstheme="minorHAnsi"/>
          <w:i/>
          <w:color w:val="000000" w:themeColor="text1"/>
        </w:rPr>
      </w:r>
      <w:r w:rsidR="00083BFB">
        <w:rPr>
          <w:rFonts w:asciiTheme="minorHAnsi" w:hAnsiTheme="minorHAnsi" w:cstheme="minorHAnsi"/>
          <w:i/>
          <w:color w:val="000000" w:themeColor="text1"/>
        </w:rPr>
        <w:fldChar w:fldCharType="separate"/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end"/>
      </w:r>
      <w:bookmarkEnd w:id="20"/>
      <w:r w:rsidRPr="00FF31D9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Offers of employment are conditional upon successful completion of a drug screening.</w:t>
      </w:r>
    </w:p>
    <w:p w14:paraId="7EFBA8B2" w14:textId="77777777" w:rsidR="00BA3CB4" w:rsidRPr="00FF31D9" w:rsidRDefault="005207B2" w:rsidP="00BA3CB4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Abuse</w:t>
      </w:r>
      <w:bookmarkStart w:id="21" w:name="Check15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FF31D9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083BFB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21"/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 S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undergo an abuse and neglect screening.</w:t>
      </w:r>
    </w:p>
    <w:p w14:paraId="1783B29F" w14:textId="34F0F750" w:rsidR="008079F8" w:rsidRDefault="00562D0E" w:rsidP="00AF3B38">
      <w:pPr>
        <w:rPr>
          <w:rFonts w:ascii="Microsoft Sans Serif" w:hAnsi="Microsoft Sans Serif" w:cs="Microsoft Sans Serif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DOT/</w:t>
      </w:r>
      <w:r w:rsidR="005207B2" w:rsidRPr="00FF31D9">
        <w:rPr>
          <w:rFonts w:asciiTheme="minorHAnsi" w:hAnsiTheme="minorHAnsi" w:cstheme="minorHAnsi"/>
          <w:b/>
          <w:color w:val="000000" w:themeColor="text1"/>
        </w:rPr>
        <w:t>CDL</w:t>
      </w:r>
      <w:bookmarkStart w:id="22" w:name="Check17"/>
      <w:r w:rsidR="002B6063" w:rsidRPr="002B606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5238E8">
        <w:rPr>
          <w:rFonts w:ascii="Arial" w:eastAsia="MS Gothic" w:hAnsi="Arial" w:cs="Arial"/>
          <w:sz w:val="20"/>
          <w:szCs w:val="20"/>
        </w:rPr>
        <w:instrText xml:space="preserve"> FORMCHECKBOX </w:instrText>
      </w:r>
      <w:r w:rsidR="00083BFB">
        <w:rPr>
          <w:rFonts w:ascii="Arial" w:eastAsia="MS Gothic" w:hAnsi="Arial" w:cs="Arial"/>
          <w:sz w:val="20"/>
          <w:szCs w:val="20"/>
        </w:rPr>
      </w:r>
      <w:r w:rsidR="00083BFB">
        <w:rPr>
          <w:rFonts w:ascii="Arial" w:eastAsia="MS Gothic" w:hAnsi="Arial" w:cs="Arial"/>
          <w:sz w:val="20"/>
          <w:szCs w:val="20"/>
        </w:rPr>
        <w:fldChar w:fldCharType="separate"/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end"/>
      </w:r>
      <w:bookmarkEnd w:id="22"/>
      <w:r w:rsidR="00456D55" w:rsidRPr="00456D5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Incumbent must have a valid driver's license and be able to obtain a Class A commercial driver's license (CDL) with no transmission restrictions and a N: Tank Vehicles endorsement within </w:t>
      </w:r>
      <w:r w:rsidR="00812AA9">
        <w:rPr>
          <w:rFonts w:ascii="Microsoft Sans Serif" w:hAnsi="Microsoft Sans Serif" w:cs="Microsoft Sans Serif"/>
          <w:sz w:val="18"/>
          <w:szCs w:val="18"/>
        </w:rPr>
        <w:t>120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 days of hire date to retain employment. Employee will be subject to pre-employment, random, reasonable-suspicion, post-accident, follow up, and return-to</w:t>
      </w:r>
      <w:r w:rsidR="00AF3B38">
        <w:rPr>
          <w:rFonts w:ascii="Microsoft Sans Serif" w:hAnsi="Microsoft Sans Serif" w:cs="Microsoft Sans Serif"/>
          <w:sz w:val="18"/>
          <w:szCs w:val="18"/>
        </w:rPr>
        <w:t>-duty drug and alcohol testing.</w:t>
      </w:r>
    </w:p>
    <w:p w14:paraId="32683E47" w14:textId="77777777" w:rsidR="003C4F56" w:rsidRPr="008079F8" w:rsidRDefault="00832ED9" w:rsidP="008079F8">
      <w:pPr>
        <w:autoSpaceDE w:val="0"/>
        <w:autoSpaceDN w:val="0"/>
        <w:spacing w:line="240" w:lineRule="auto"/>
        <w:rPr>
          <w:rStyle w:val="PlaceholderText"/>
          <w:rFonts w:ascii="Microsoft Sans Serif" w:hAnsi="Microsoft Sans Serif" w:cs="Microsoft Sans Serif"/>
          <w:color w:val="auto"/>
          <w:sz w:val="18"/>
          <w:szCs w:val="18"/>
        </w:rPr>
      </w:pPr>
      <w:r w:rsidRPr="00FF31D9">
        <w:rPr>
          <w:rFonts w:cs="Calibri"/>
          <w:b/>
          <w:sz w:val="20"/>
          <w:szCs w:val="20"/>
        </w:rPr>
        <w:t>Other</w:t>
      </w:r>
      <w:r w:rsidR="005C7F5A" w:rsidRPr="00FF31D9">
        <w:rPr>
          <w:rFonts w:cs="Calibri"/>
          <w:b/>
          <w:sz w:val="20"/>
          <w:szCs w:val="20"/>
        </w:rPr>
        <w:t xml:space="preserve"> required documents:</w:t>
      </w:r>
      <w:r w:rsidR="008C7170" w:rsidRPr="00215C1A">
        <w:rPr>
          <w:rFonts w:cs="Calibri"/>
          <w:sz w:val="20"/>
          <w:szCs w:val="20"/>
        </w:rPr>
        <w:t xml:space="preserve"> (C</w:t>
      </w:r>
      <w:r w:rsidR="0022056C" w:rsidRPr="00215C1A">
        <w:rPr>
          <w:rFonts w:cs="Calibri"/>
          <w:sz w:val="20"/>
          <w:szCs w:val="20"/>
        </w:rPr>
        <w:t xml:space="preserve">urriculum </w:t>
      </w:r>
      <w:r w:rsidR="008C7170" w:rsidRPr="00215C1A">
        <w:rPr>
          <w:rFonts w:cs="Calibri"/>
          <w:sz w:val="20"/>
          <w:szCs w:val="20"/>
        </w:rPr>
        <w:t>V</w:t>
      </w:r>
      <w:r w:rsidR="0022056C" w:rsidRPr="00215C1A">
        <w:rPr>
          <w:rFonts w:cs="Calibri"/>
          <w:sz w:val="20"/>
          <w:szCs w:val="20"/>
        </w:rPr>
        <w:t>itae</w:t>
      </w:r>
      <w:r w:rsidR="008C7170" w:rsidRPr="00215C1A">
        <w:rPr>
          <w:rFonts w:cs="Calibri"/>
          <w:sz w:val="20"/>
          <w:szCs w:val="20"/>
        </w:rPr>
        <w:t>, Transcripts, Writing Sample,</w:t>
      </w:r>
      <w:r w:rsidR="00AF3B38">
        <w:rPr>
          <w:rFonts w:cs="Calibri"/>
          <w:sz w:val="20"/>
          <w:szCs w:val="20"/>
        </w:rPr>
        <w:t xml:space="preserve"> Resume,</w:t>
      </w:r>
      <w:r w:rsidR="008C7170" w:rsidRPr="00215C1A">
        <w:rPr>
          <w:rFonts w:cs="Calibri"/>
          <w:sz w:val="20"/>
          <w:szCs w:val="20"/>
        </w:rPr>
        <w:t xml:space="preserve"> etc.)</w:t>
      </w:r>
      <w:r w:rsidR="00D92184">
        <w:rPr>
          <w:rFonts w:cs="Calibri"/>
          <w:sz w:val="20"/>
          <w:szCs w:val="20"/>
        </w:rPr>
        <w:t xml:space="preserve"> </w:t>
      </w:r>
      <w:bookmarkStart w:id="23" w:name="Check18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83BFB">
        <w:rPr>
          <w:rFonts w:ascii="MS Gothic" w:eastAsia="MS Gothic" w:hAnsi="MS Gothic" w:cs="Calibri"/>
          <w:sz w:val="20"/>
          <w:szCs w:val="20"/>
        </w:rPr>
      </w:r>
      <w:r w:rsidR="00083BFB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23"/>
      <w:r w:rsidR="008C7170" w:rsidRPr="00215C1A">
        <w:rPr>
          <w:rFonts w:cs="Calibri"/>
          <w:sz w:val="20"/>
          <w:szCs w:val="20"/>
        </w:rPr>
        <w:t xml:space="preserve"> </w:t>
      </w:r>
      <w:r w:rsidRPr="00215C1A">
        <w:rPr>
          <w:rFonts w:cs="Calibri"/>
          <w:sz w:val="20"/>
          <w:szCs w:val="20"/>
        </w:rPr>
        <w:t xml:space="preserve"> 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6429EC54" w14:textId="77777777" w:rsidR="005C7F5A" w:rsidRPr="005C7F5A" w:rsidRDefault="005C7F5A" w:rsidP="008079F8">
      <w:pPr>
        <w:tabs>
          <w:tab w:val="right" w:pos="10800"/>
        </w:tabs>
        <w:spacing w:after="120" w:line="240" w:lineRule="auto"/>
        <w:jc w:val="both"/>
        <w:rPr>
          <w:rFonts w:cs="Calibri"/>
          <w:sz w:val="20"/>
          <w:szCs w:val="20"/>
        </w:rPr>
      </w:pPr>
      <w:r w:rsidRPr="00FF31D9">
        <w:rPr>
          <w:b/>
          <w:sz w:val="20"/>
          <w:szCs w:val="20"/>
        </w:rPr>
        <w:t>Working conditions or other specific requirements</w:t>
      </w:r>
      <w:r w:rsidRPr="005C7F5A">
        <w:rPr>
          <w:sz w:val="20"/>
          <w:szCs w:val="20"/>
        </w:rPr>
        <w:t xml:space="preserve"> (physical, environmental</w:t>
      </w:r>
      <w:r w:rsidR="008079F8">
        <w:rPr>
          <w:sz w:val="20"/>
          <w:szCs w:val="20"/>
        </w:rPr>
        <w:t>,</w:t>
      </w:r>
      <w:r w:rsidRPr="005C7F5A">
        <w:rPr>
          <w:sz w:val="20"/>
          <w:szCs w:val="20"/>
        </w:rPr>
        <w:t xml:space="preserve"> or other position requirements).</w:t>
      </w:r>
      <w:r>
        <w:rPr>
          <w:sz w:val="20"/>
          <w:szCs w:val="20"/>
        </w:rPr>
        <w:t xml:space="preserve"> 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75C37BF" w14:textId="77777777" w:rsidR="00D770AF" w:rsidRDefault="00677E2D" w:rsidP="00DD2DD8">
      <w:pPr>
        <w:spacing w:after="0"/>
      </w:pPr>
      <w:r w:rsidRPr="00215C1A">
        <w:rPr>
          <w:rFonts w:cs="Calibri"/>
          <w:b/>
          <w:sz w:val="20"/>
          <w:szCs w:val="20"/>
          <w:u w:val="single"/>
        </w:rPr>
        <w:t>INTRODUC</w:t>
      </w:r>
      <w:r w:rsidR="000C0075">
        <w:rPr>
          <w:rFonts w:cs="Calibri"/>
          <w:b/>
          <w:sz w:val="20"/>
          <w:szCs w:val="20"/>
          <w:u w:val="single"/>
        </w:rPr>
        <w:t>TION/JOB DESCRIPTION</w:t>
      </w:r>
      <w:r w:rsidR="000C0075" w:rsidRPr="000C0075">
        <w:rPr>
          <w:rFonts w:cs="Calibri"/>
          <w:b/>
          <w:sz w:val="20"/>
          <w:szCs w:val="20"/>
        </w:rPr>
        <w:t xml:space="preserve"> </w:t>
      </w:r>
      <w:r w:rsidR="00D770AF">
        <w:rPr>
          <w:sz w:val="20"/>
          <w:szCs w:val="20"/>
        </w:rPr>
        <w:t>Please adequately describe the job and your agency or division to attract qualified applicants.</w:t>
      </w:r>
    </w:p>
    <w:p w14:paraId="67D35D12" w14:textId="77777777" w:rsidR="00D851E3" w:rsidRPr="008079F8" w:rsidRDefault="008079F8" w:rsidP="008079F8">
      <w:pPr>
        <w:spacing w:after="120" w:line="240" w:lineRule="auto"/>
        <w:rPr>
          <w:rFonts w:cs="Calibri"/>
          <w:sz w:val="20"/>
          <w:szCs w:val="20"/>
          <w:u w:val="single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2A66EB4" w14:textId="77777777" w:rsidR="00647312" w:rsidRPr="00215C1A" w:rsidRDefault="00647312" w:rsidP="00B9704C">
      <w:pPr>
        <w:spacing w:after="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Licenses and Certifications:</w:t>
      </w:r>
      <w:r w:rsidRPr="00215C1A">
        <w:rPr>
          <w:rFonts w:cs="Calibri"/>
          <w:sz w:val="20"/>
          <w:szCs w:val="20"/>
        </w:rPr>
        <w:t xml:space="preserve">  </w:t>
      </w:r>
    </w:p>
    <w:p w14:paraId="35F1D033" w14:textId="77777777" w:rsidR="00B9704C" w:rsidRPr="003B2B73" w:rsidRDefault="008079F8" w:rsidP="00C37DBC">
      <w:pPr>
        <w:spacing w:after="0" w:line="240" w:lineRule="auto"/>
        <w:rPr>
          <w:rStyle w:val="PlaceholderText"/>
          <w:noProof/>
          <w:color w:val="auto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8CD0215" w14:textId="77777777" w:rsidR="00846772" w:rsidRPr="00215C1A" w:rsidRDefault="00846772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The Ideal Candidate Will Have:</w:t>
      </w:r>
      <w:r w:rsidR="008C7170" w:rsidRPr="00215C1A">
        <w:rPr>
          <w:rFonts w:cs="Calibri"/>
          <w:b/>
          <w:sz w:val="20"/>
          <w:szCs w:val="20"/>
        </w:rPr>
        <w:t xml:space="preserve">   </w:t>
      </w:r>
    </w:p>
    <w:p w14:paraId="0BD59309" w14:textId="77777777" w:rsidR="0011004F" w:rsidRPr="003B2B73" w:rsidRDefault="008079F8" w:rsidP="00C37DBC">
      <w:pPr>
        <w:spacing w:after="0" w:line="240" w:lineRule="auto"/>
        <w:rPr>
          <w:rFonts w:cs="Calibri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B76649D" w14:textId="77777777" w:rsidR="00FB70C4" w:rsidRPr="00C219DE" w:rsidRDefault="0011004F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C219DE">
        <w:rPr>
          <w:rFonts w:cs="Calibri"/>
          <w:b/>
          <w:sz w:val="20"/>
          <w:szCs w:val="20"/>
        </w:rPr>
        <w:t>Knowledge</w:t>
      </w:r>
      <w:r w:rsidR="004C73D2">
        <w:rPr>
          <w:rFonts w:cs="Calibri"/>
          <w:b/>
          <w:sz w:val="20"/>
          <w:szCs w:val="20"/>
        </w:rPr>
        <w:t>, Skills</w:t>
      </w:r>
      <w:r w:rsidR="004B24A9">
        <w:rPr>
          <w:rFonts w:cs="Calibri"/>
          <w:b/>
          <w:sz w:val="20"/>
          <w:szCs w:val="20"/>
        </w:rPr>
        <w:t>,</w:t>
      </w:r>
      <w:r w:rsidR="004C73D2">
        <w:rPr>
          <w:rFonts w:cs="Calibri"/>
          <w:b/>
          <w:sz w:val="20"/>
          <w:szCs w:val="20"/>
        </w:rPr>
        <w:t xml:space="preserve"> and Abilities</w:t>
      </w:r>
      <w:r w:rsidRPr="00C219DE">
        <w:rPr>
          <w:rFonts w:cs="Calibri"/>
          <w:b/>
          <w:sz w:val="20"/>
          <w:szCs w:val="20"/>
        </w:rPr>
        <w:t>:</w:t>
      </w:r>
    </w:p>
    <w:p w14:paraId="27FE922F" w14:textId="3602D3D5" w:rsidR="0011004F" w:rsidRDefault="00083BFB" w:rsidP="005B7561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Knowledge of: "/>
            </w:textInput>
          </w:ffData>
        </w:fldChar>
      </w:r>
      <w:bookmarkStart w:id="24" w:name="Text4"/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Knowledge of: 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bookmarkEnd w:id="24"/>
    </w:p>
    <w:p w14:paraId="2585596A" w14:textId="77777777" w:rsidR="00083BFB" w:rsidRDefault="00083BFB" w:rsidP="005B7561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</w:p>
    <w:p w14:paraId="64734449" w14:textId="07C3F27B" w:rsidR="00083BFB" w:rsidRDefault="00083BFB" w:rsidP="00083BFB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Skill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>Skill to: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033A0A4A" w14:textId="77777777" w:rsidR="00083BFB" w:rsidRPr="003B2B73" w:rsidRDefault="00083BFB" w:rsidP="00083BFB">
      <w:pPr>
        <w:spacing w:after="0" w:line="240" w:lineRule="auto"/>
        <w:rPr>
          <w:rFonts w:cs="Calibri"/>
          <w:sz w:val="20"/>
          <w:szCs w:val="20"/>
        </w:rPr>
      </w:pPr>
    </w:p>
    <w:p w14:paraId="5FE3F286" w14:textId="349F376D" w:rsidR="00083BFB" w:rsidRPr="003B2B73" w:rsidRDefault="00083BFB" w:rsidP="00083BFB">
      <w:pPr>
        <w:spacing w:after="0" w:line="240" w:lineRule="auto"/>
        <w:rPr>
          <w:rFonts w:cs="Calibri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Ability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>Ability to: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6C3AE2EC" w14:textId="64A975CC" w:rsidR="00B9704C" w:rsidRDefault="00B9704C" w:rsidP="00B9704C">
      <w:pPr>
        <w:spacing w:after="0" w:line="240" w:lineRule="auto"/>
        <w:rPr>
          <w:rFonts w:cs="Calibri"/>
          <w:sz w:val="20"/>
          <w:szCs w:val="20"/>
        </w:rPr>
      </w:pPr>
    </w:p>
    <w:p w14:paraId="541906CD" w14:textId="77777777" w:rsidR="00083BFB" w:rsidRPr="00215C1A" w:rsidRDefault="00083BFB" w:rsidP="00B9704C">
      <w:pPr>
        <w:spacing w:after="0" w:line="240" w:lineRule="auto"/>
        <w:rPr>
          <w:rFonts w:cs="Calibri"/>
          <w:sz w:val="20"/>
          <w:szCs w:val="20"/>
        </w:rPr>
      </w:pPr>
    </w:p>
    <w:p w14:paraId="2A206D60" w14:textId="77777777" w:rsidR="00731749" w:rsidRPr="00215C1A" w:rsidRDefault="00731749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lastRenderedPageBreak/>
        <w:t>Additional Requirement Questions:</w:t>
      </w:r>
    </w:p>
    <w:p w14:paraId="3910B63F" w14:textId="77777777" w:rsidR="00731749" w:rsidRDefault="00CD656A" w:rsidP="00CD656A">
      <w:pPr>
        <w:spacing w:after="0" w:line="240" w:lineRule="auto"/>
        <w:rPr>
          <w:sz w:val="20"/>
          <w:szCs w:val="20"/>
        </w:rPr>
      </w:pPr>
      <w:r w:rsidRPr="00CD656A">
        <w:rPr>
          <w:sz w:val="20"/>
          <w:szCs w:val="20"/>
        </w:rPr>
        <w:t>To</w:t>
      </w:r>
      <w:r>
        <w:rPr>
          <w:sz w:val="20"/>
          <w:szCs w:val="20"/>
        </w:rPr>
        <w:t xml:space="preserve"> be considered, please complete the information below. Your responses to these supplemental questions must be clear, concise, and numbered. Please describe any work or life-related experience which would indicate that you possess the knowledge, skill, or ability listed below:</w:t>
      </w:r>
    </w:p>
    <w:p w14:paraId="512C5578" w14:textId="77777777" w:rsidR="00731749" w:rsidRPr="00731749" w:rsidRDefault="008079F8" w:rsidP="0073174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sectPr w:rsidR="00731749" w:rsidRPr="00731749" w:rsidSect="00A607DB">
      <w:headerReference w:type="default" r:id="rId8"/>
      <w:pgSz w:w="12240" w:h="15840" w:code="1"/>
      <w:pgMar w:top="720" w:right="720" w:bottom="432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7361D" w14:textId="77777777" w:rsidR="00FE683D" w:rsidRDefault="00FE683D" w:rsidP="00846772">
      <w:pPr>
        <w:spacing w:after="0" w:line="240" w:lineRule="auto"/>
      </w:pPr>
      <w:r>
        <w:separator/>
      </w:r>
    </w:p>
  </w:endnote>
  <w:endnote w:type="continuationSeparator" w:id="0">
    <w:p w14:paraId="0675ED19" w14:textId="77777777" w:rsidR="00FE683D" w:rsidRDefault="00FE683D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0197D1-5A19-4B8A-A9F9-5ADC6E7CEC63}"/>
    <w:embedBold r:id="rId2" w:fontKey="{EB6B20AA-7304-46C5-8E6C-80D353DB554F}"/>
    <w:embedItalic r:id="rId3" w:fontKey="{9A674336-661C-4A2D-9FC1-49D940893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DB0810-43AF-450D-A959-CB3F3DF552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AAE8B5B-E318-459D-B8A4-60553726EB01}"/>
    <w:embedBold r:id="rId6" w:subsetted="1" w:fontKey="{1C065C46-7506-4DB7-B963-56787B3F7D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2C769DED-B85C-4158-8F8C-2E0B3FDF3E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1F91B14A-5D42-4AA8-8003-0B5FF99329FB}"/>
    <w:embedItalic r:id="rId9" w:fontKey="{1F0F2200-B786-4A2C-A2C0-290E31358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7D287C3-C640-4395-84D8-893154C11B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7BA7B" w14:textId="77777777" w:rsidR="00FE683D" w:rsidRDefault="00FE683D" w:rsidP="00846772">
      <w:pPr>
        <w:spacing w:after="0" w:line="240" w:lineRule="auto"/>
      </w:pPr>
      <w:r>
        <w:separator/>
      </w:r>
    </w:p>
  </w:footnote>
  <w:footnote w:type="continuationSeparator" w:id="0">
    <w:p w14:paraId="578E131F" w14:textId="77777777" w:rsidR="00FE683D" w:rsidRDefault="00FE683D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2D7E" w14:textId="77777777" w:rsidR="002F575D" w:rsidRPr="002B6063" w:rsidRDefault="007B4D2F" w:rsidP="00F829AC">
    <w:pPr>
      <w:pStyle w:val="Header"/>
      <w:jc w:val="right"/>
      <w:rPr>
        <w:rFonts w:asciiTheme="minorHAnsi" w:hAnsiTheme="minorHAnsi" w:cstheme="minorHAnsi"/>
        <w:b/>
        <w:caps/>
        <w:sz w:val="32"/>
        <w:szCs w:val="32"/>
      </w:rPr>
    </w:pPr>
    <w:r>
      <w:rPr>
        <w:rFonts w:asciiTheme="minorHAnsi" w:hAnsiTheme="minorHAnsi" w:cstheme="minorHAnsi"/>
        <w:b/>
        <w:caps/>
        <w:sz w:val="32"/>
        <w:szCs w:val="32"/>
      </w:rPr>
      <w:t>BUREAU OF HUMAN RESOURCES</w:t>
    </w:r>
  </w:p>
  <w:p w14:paraId="0CD721CE" w14:textId="48B47F5A" w:rsidR="002F575D" w:rsidRPr="002B6063" w:rsidRDefault="002F575D" w:rsidP="004C73D2">
    <w:pPr>
      <w:pStyle w:val="Header"/>
      <w:pBdr>
        <w:bottom w:val="thickThinSmallGap" w:sz="24" w:space="1" w:color="auto"/>
      </w:pBdr>
      <w:jc w:val="right"/>
      <w:rPr>
        <w:rFonts w:asciiTheme="minorHAnsi" w:hAnsiTheme="minorHAnsi" w:cstheme="minorHAnsi"/>
      </w:rPr>
    </w:pPr>
    <w:r w:rsidRPr="002B6063">
      <w:rPr>
        <w:rFonts w:asciiTheme="minorHAnsi" w:hAnsiTheme="minorHAnsi" w:cstheme="minorHAnsi"/>
        <w:noProof/>
        <w:sz w:val="20"/>
        <w:szCs w:val="20"/>
      </w:rPr>
      <w:t xml:space="preserve">       </w:t>
    </w:r>
    <w:r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                </w:t>
    </w:r>
    <w:r w:rsidR="008C0CF6"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</w:t>
    </w:r>
    <w:r w:rsidRPr="002B6063">
      <w:rPr>
        <w:rFonts w:asciiTheme="minorHAnsi" w:hAnsiTheme="minorHAnsi" w:cstheme="minorHAnsi"/>
        <w:caps/>
      </w:rPr>
      <w:t xml:space="preserve">requisition request </w:t>
    </w:r>
    <w:r w:rsidRPr="00F22635">
      <w:rPr>
        <w:rFonts w:asciiTheme="minorHAnsi" w:hAnsiTheme="minorHAnsi" w:cstheme="minorHAnsi"/>
        <w:i/>
      </w:rPr>
      <w:t xml:space="preserve">rev </w:t>
    </w:r>
    <w:r w:rsidR="004C73D2" w:rsidRPr="00F22635">
      <w:rPr>
        <w:rFonts w:asciiTheme="minorHAnsi" w:hAnsiTheme="minorHAnsi" w:cstheme="minorHAnsi"/>
        <w:i/>
      </w:rPr>
      <w:t>09</w:t>
    </w:r>
    <w:r w:rsidR="00AF3B38" w:rsidRPr="00F22635">
      <w:rPr>
        <w:rFonts w:asciiTheme="minorHAnsi" w:hAnsiTheme="minorHAnsi" w:cstheme="minorHAnsi"/>
        <w:i/>
      </w:rPr>
      <w:t>/</w:t>
    </w:r>
    <w:r w:rsidR="003A2DEB" w:rsidRPr="00F22635">
      <w:rPr>
        <w:rFonts w:asciiTheme="minorHAnsi" w:hAnsiTheme="minorHAnsi" w:cstheme="minorHAnsi"/>
        <w:i/>
      </w:rPr>
      <w:t>20</w:t>
    </w:r>
    <w:r w:rsidR="00743441">
      <w:rPr>
        <w:rFonts w:asciiTheme="minorHAnsi" w:hAnsiTheme="minorHAnsi" w:cstheme="minorHAnsi"/>
        <w:i/>
      </w:rPr>
      <w:t>2</w:t>
    </w:r>
    <w:r w:rsidR="003008C0">
      <w:rPr>
        <w:rFonts w:asciiTheme="minorHAnsi" w:hAnsiTheme="minorHAnsi" w:cstheme="minorHAnsi"/>
        <w:i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092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439B"/>
    <w:rsid w:val="00022491"/>
    <w:rsid w:val="00035FC1"/>
    <w:rsid w:val="000821C6"/>
    <w:rsid w:val="00083BFB"/>
    <w:rsid w:val="000A3CB9"/>
    <w:rsid w:val="000C0075"/>
    <w:rsid w:val="000F11F9"/>
    <w:rsid w:val="0011004F"/>
    <w:rsid w:val="0015152D"/>
    <w:rsid w:val="0015492B"/>
    <w:rsid w:val="00176545"/>
    <w:rsid w:val="00185F22"/>
    <w:rsid w:val="001B3BF7"/>
    <w:rsid w:val="001B4A31"/>
    <w:rsid w:val="001C41D3"/>
    <w:rsid w:val="001C77DB"/>
    <w:rsid w:val="0020174C"/>
    <w:rsid w:val="00215C1A"/>
    <w:rsid w:val="0022056C"/>
    <w:rsid w:val="00223C44"/>
    <w:rsid w:val="002458C7"/>
    <w:rsid w:val="00250F13"/>
    <w:rsid w:val="002601FC"/>
    <w:rsid w:val="00260FD2"/>
    <w:rsid w:val="002770D9"/>
    <w:rsid w:val="00277540"/>
    <w:rsid w:val="002A20F8"/>
    <w:rsid w:val="002B14DC"/>
    <w:rsid w:val="002B6063"/>
    <w:rsid w:val="002E7E51"/>
    <w:rsid w:val="002F575D"/>
    <w:rsid w:val="003008C0"/>
    <w:rsid w:val="00312F09"/>
    <w:rsid w:val="00341DA2"/>
    <w:rsid w:val="003742BB"/>
    <w:rsid w:val="003766B0"/>
    <w:rsid w:val="00380C52"/>
    <w:rsid w:val="00381619"/>
    <w:rsid w:val="003A2DEB"/>
    <w:rsid w:val="003B2B73"/>
    <w:rsid w:val="003C4F56"/>
    <w:rsid w:val="003D1259"/>
    <w:rsid w:val="004210B8"/>
    <w:rsid w:val="004520FA"/>
    <w:rsid w:val="00456D55"/>
    <w:rsid w:val="00460FB4"/>
    <w:rsid w:val="00463AD7"/>
    <w:rsid w:val="004648A2"/>
    <w:rsid w:val="00484348"/>
    <w:rsid w:val="00491323"/>
    <w:rsid w:val="004B24A9"/>
    <w:rsid w:val="004C73D2"/>
    <w:rsid w:val="004D3BC8"/>
    <w:rsid w:val="004F3CE8"/>
    <w:rsid w:val="00502056"/>
    <w:rsid w:val="00510059"/>
    <w:rsid w:val="00511703"/>
    <w:rsid w:val="005207B2"/>
    <w:rsid w:val="005238E8"/>
    <w:rsid w:val="00531FD8"/>
    <w:rsid w:val="00540147"/>
    <w:rsid w:val="0054427D"/>
    <w:rsid w:val="00562D0E"/>
    <w:rsid w:val="005A2CC0"/>
    <w:rsid w:val="005A788A"/>
    <w:rsid w:val="005B0273"/>
    <w:rsid w:val="005B5A02"/>
    <w:rsid w:val="005B7561"/>
    <w:rsid w:val="005C7F5A"/>
    <w:rsid w:val="005D5776"/>
    <w:rsid w:val="006013F4"/>
    <w:rsid w:val="006242B2"/>
    <w:rsid w:val="00626795"/>
    <w:rsid w:val="0064420F"/>
    <w:rsid w:val="00647312"/>
    <w:rsid w:val="006769F1"/>
    <w:rsid w:val="00677E2D"/>
    <w:rsid w:val="0068041C"/>
    <w:rsid w:val="00681A6E"/>
    <w:rsid w:val="00685EA3"/>
    <w:rsid w:val="006A4D23"/>
    <w:rsid w:val="006A5116"/>
    <w:rsid w:val="006C010E"/>
    <w:rsid w:val="006C4753"/>
    <w:rsid w:val="006E5E66"/>
    <w:rsid w:val="007010C4"/>
    <w:rsid w:val="00710E6A"/>
    <w:rsid w:val="00721808"/>
    <w:rsid w:val="00731749"/>
    <w:rsid w:val="00743441"/>
    <w:rsid w:val="00761A92"/>
    <w:rsid w:val="00782AF1"/>
    <w:rsid w:val="00783515"/>
    <w:rsid w:val="007B466A"/>
    <w:rsid w:val="007B4D2F"/>
    <w:rsid w:val="008020B8"/>
    <w:rsid w:val="00806ED2"/>
    <w:rsid w:val="008079F8"/>
    <w:rsid w:val="00812AA9"/>
    <w:rsid w:val="00832ED9"/>
    <w:rsid w:val="00846772"/>
    <w:rsid w:val="00850B08"/>
    <w:rsid w:val="008A6D3F"/>
    <w:rsid w:val="008B053D"/>
    <w:rsid w:val="008B3BFF"/>
    <w:rsid w:val="008C0CF6"/>
    <w:rsid w:val="008C14E8"/>
    <w:rsid w:val="008C3081"/>
    <w:rsid w:val="008C7170"/>
    <w:rsid w:val="008D0DBB"/>
    <w:rsid w:val="008F4848"/>
    <w:rsid w:val="008F5519"/>
    <w:rsid w:val="00904DAD"/>
    <w:rsid w:val="009072D8"/>
    <w:rsid w:val="00913200"/>
    <w:rsid w:val="009227E9"/>
    <w:rsid w:val="00940C96"/>
    <w:rsid w:val="009420A3"/>
    <w:rsid w:val="009546BE"/>
    <w:rsid w:val="00954ED0"/>
    <w:rsid w:val="00956BFC"/>
    <w:rsid w:val="009B6773"/>
    <w:rsid w:val="009F0546"/>
    <w:rsid w:val="009F06DC"/>
    <w:rsid w:val="00A16D70"/>
    <w:rsid w:val="00A212AE"/>
    <w:rsid w:val="00A22606"/>
    <w:rsid w:val="00A2619A"/>
    <w:rsid w:val="00A4667B"/>
    <w:rsid w:val="00A607DB"/>
    <w:rsid w:val="00A63DC8"/>
    <w:rsid w:val="00AC7E91"/>
    <w:rsid w:val="00AD0227"/>
    <w:rsid w:val="00AF3B38"/>
    <w:rsid w:val="00B1209C"/>
    <w:rsid w:val="00B22587"/>
    <w:rsid w:val="00B34837"/>
    <w:rsid w:val="00B35680"/>
    <w:rsid w:val="00B35D96"/>
    <w:rsid w:val="00B57B14"/>
    <w:rsid w:val="00B72BE3"/>
    <w:rsid w:val="00B83FDE"/>
    <w:rsid w:val="00B96A96"/>
    <w:rsid w:val="00B9704C"/>
    <w:rsid w:val="00BA3CB4"/>
    <w:rsid w:val="00BB146B"/>
    <w:rsid w:val="00BB45FB"/>
    <w:rsid w:val="00BE3A4D"/>
    <w:rsid w:val="00BE4FFE"/>
    <w:rsid w:val="00BE74BA"/>
    <w:rsid w:val="00BF0C06"/>
    <w:rsid w:val="00C1212F"/>
    <w:rsid w:val="00C144E6"/>
    <w:rsid w:val="00C15727"/>
    <w:rsid w:val="00C219DE"/>
    <w:rsid w:val="00C257D7"/>
    <w:rsid w:val="00C31748"/>
    <w:rsid w:val="00C37519"/>
    <w:rsid w:val="00C37DBC"/>
    <w:rsid w:val="00C37F69"/>
    <w:rsid w:val="00C62B9A"/>
    <w:rsid w:val="00C73189"/>
    <w:rsid w:val="00C93F94"/>
    <w:rsid w:val="00CB5908"/>
    <w:rsid w:val="00CC41EB"/>
    <w:rsid w:val="00CD656A"/>
    <w:rsid w:val="00CD7144"/>
    <w:rsid w:val="00CD7654"/>
    <w:rsid w:val="00CE640D"/>
    <w:rsid w:val="00CF2625"/>
    <w:rsid w:val="00CF3ABD"/>
    <w:rsid w:val="00D30286"/>
    <w:rsid w:val="00D333FE"/>
    <w:rsid w:val="00D6146D"/>
    <w:rsid w:val="00D770AF"/>
    <w:rsid w:val="00D81003"/>
    <w:rsid w:val="00D851E3"/>
    <w:rsid w:val="00D92184"/>
    <w:rsid w:val="00D96143"/>
    <w:rsid w:val="00D9656D"/>
    <w:rsid w:val="00DA066E"/>
    <w:rsid w:val="00DA3EE3"/>
    <w:rsid w:val="00DD2DD8"/>
    <w:rsid w:val="00DD5D8C"/>
    <w:rsid w:val="00DE4776"/>
    <w:rsid w:val="00E0139C"/>
    <w:rsid w:val="00E11C90"/>
    <w:rsid w:val="00E12617"/>
    <w:rsid w:val="00E12BDD"/>
    <w:rsid w:val="00E14FD9"/>
    <w:rsid w:val="00E26A9A"/>
    <w:rsid w:val="00E93694"/>
    <w:rsid w:val="00E9570B"/>
    <w:rsid w:val="00EA02DC"/>
    <w:rsid w:val="00EB48C8"/>
    <w:rsid w:val="00EB67B9"/>
    <w:rsid w:val="00EC7CB7"/>
    <w:rsid w:val="00ED015E"/>
    <w:rsid w:val="00F0622A"/>
    <w:rsid w:val="00F22635"/>
    <w:rsid w:val="00F25629"/>
    <w:rsid w:val="00F27627"/>
    <w:rsid w:val="00F42A3B"/>
    <w:rsid w:val="00F56769"/>
    <w:rsid w:val="00F629B9"/>
    <w:rsid w:val="00F829AC"/>
    <w:rsid w:val="00F86422"/>
    <w:rsid w:val="00FB70C4"/>
    <w:rsid w:val="00FC3873"/>
    <w:rsid w:val="00FD665B"/>
    <w:rsid w:val="00FD66F9"/>
    <w:rsid w:val="00FE683D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DEB5ED1"/>
  <w15:docId w15:val="{80484925-C13A-4618-BFD1-90D473AF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3F02D-A706-4CDD-AAD0-D053C3C5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12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Layne</dc:creator>
  <cp:lastModifiedBy>Edwards, Rachel</cp:lastModifiedBy>
  <cp:revision>7</cp:revision>
  <cp:lastPrinted>2012-04-03T17:59:00Z</cp:lastPrinted>
  <dcterms:created xsi:type="dcterms:W3CDTF">2020-11-24T15:30:00Z</dcterms:created>
  <dcterms:modified xsi:type="dcterms:W3CDTF">2023-10-16T14:46:00Z</dcterms:modified>
</cp:coreProperties>
</file>